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A8CFE" w14:textId="55A574AC" w:rsidR="00C83077" w:rsidRPr="00294339" w:rsidRDefault="00E362E3" w:rsidP="00294339">
      <w:pPr>
        <w:rPr>
          <w:rFonts w:ascii="Segoe UI" w:hAnsi="Segoe UI" w:cs="Segoe UI"/>
          <w:b/>
          <w:sz w:val="24"/>
          <w:szCs w:val="24"/>
        </w:rPr>
      </w:pPr>
      <w:r w:rsidRPr="00294339">
        <w:rPr>
          <w:rFonts w:ascii="Segoe UI" w:hAnsi="Segoe UI" w:cs="Segoe UI"/>
          <w:sz w:val="24"/>
          <w:szCs w:val="24"/>
        </w:rPr>
        <w:tab/>
      </w:r>
      <w:r w:rsidR="00C83077" w:rsidRPr="00294339">
        <w:rPr>
          <w:rFonts w:ascii="Segoe UI" w:hAnsi="Segoe UI" w:cs="Segoe UI"/>
          <w:b/>
          <w:sz w:val="24"/>
          <w:szCs w:val="24"/>
        </w:rPr>
        <w:t xml:space="preserve">                   CAIS AM FYNEDIAD I WYBODAETH BERSONOL</w:t>
      </w:r>
    </w:p>
    <w:p w14:paraId="687FA9F0" w14:textId="77777777" w:rsidR="00C83077" w:rsidRPr="00294339" w:rsidRDefault="00C83077" w:rsidP="00C83077">
      <w:pPr>
        <w:pStyle w:val="NoSpacing"/>
        <w:rPr>
          <w:rFonts w:ascii="Segoe UI" w:hAnsi="Segoe UI" w:cs="Segoe UI"/>
          <w:b/>
          <w:sz w:val="24"/>
          <w:szCs w:val="24"/>
        </w:rPr>
      </w:pPr>
    </w:p>
    <w:p w14:paraId="04A748D6" w14:textId="77777777" w:rsidR="00C83077" w:rsidRPr="00294339" w:rsidRDefault="00991A21" w:rsidP="00C83077">
      <w:pPr>
        <w:pStyle w:val="NoSpacing"/>
        <w:rPr>
          <w:rFonts w:ascii="Segoe UI" w:hAnsi="Segoe UI" w:cs="Segoe UI"/>
          <w:b/>
          <w:sz w:val="24"/>
          <w:szCs w:val="24"/>
        </w:rPr>
      </w:pPr>
      <w:r w:rsidRPr="00294339">
        <w:rPr>
          <w:rFonts w:ascii="Segoe UI" w:hAnsi="Segoe UI" w:cs="Segoe UI"/>
          <w:b/>
          <w:sz w:val="24"/>
          <w:szCs w:val="24"/>
        </w:rPr>
        <w:t xml:space="preserve">Llenwch </w:t>
      </w:r>
      <w:r w:rsidRPr="00294339">
        <w:rPr>
          <w:rFonts w:ascii="Segoe UI" w:hAnsi="Segoe UI" w:cs="Segoe UI"/>
          <w:b/>
          <w:sz w:val="24"/>
          <w:szCs w:val="24"/>
          <w:u w:val="single"/>
        </w:rPr>
        <w:t>p</w:t>
      </w:r>
      <w:r w:rsidR="00C83077" w:rsidRPr="00294339">
        <w:rPr>
          <w:rFonts w:ascii="Segoe UI" w:hAnsi="Segoe UI" w:cs="Segoe UI"/>
          <w:b/>
          <w:sz w:val="24"/>
          <w:szCs w:val="24"/>
          <w:u w:val="single"/>
        </w:rPr>
        <w:t>ob</w:t>
      </w:r>
      <w:r w:rsidR="00C83077" w:rsidRPr="00294339">
        <w:rPr>
          <w:rFonts w:ascii="Segoe UI" w:hAnsi="Segoe UI" w:cs="Segoe UI"/>
          <w:b/>
          <w:sz w:val="24"/>
          <w:szCs w:val="24"/>
        </w:rPr>
        <w:t xml:space="preserve"> adran berthnasol o'r ffurflen hon.  Gall methu â gwneud hynny arwain at oedi wrth brosesu eich cais.</w:t>
      </w:r>
    </w:p>
    <w:p w14:paraId="20A1FBC2" w14:textId="77777777" w:rsidR="00C83077" w:rsidRPr="00294339" w:rsidRDefault="00C83077" w:rsidP="00C83077">
      <w:pPr>
        <w:pStyle w:val="NoSpacing"/>
        <w:rPr>
          <w:rFonts w:ascii="Segoe UI" w:hAnsi="Segoe UI" w:cs="Segoe UI"/>
          <w:b/>
          <w:sz w:val="24"/>
          <w:szCs w:val="24"/>
        </w:rPr>
      </w:pPr>
    </w:p>
    <w:p w14:paraId="273E64A2" w14:textId="53B091A8" w:rsidR="00DF7B13" w:rsidRPr="00294339" w:rsidRDefault="00534B68" w:rsidP="00534B68">
      <w:pPr>
        <w:pStyle w:val="NoSpacing"/>
        <w:rPr>
          <w:rFonts w:ascii="Segoe UI" w:hAnsi="Segoe UI" w:cs="Segoe UI"/>
          <w:sz w:val="24"/>
          <w:szCs w:val="24"/>
        </w:rPr>
      </w:pPr>
      <w:r w:rsidRPr="00294339">
        <w:rPr>
          <w:rFonts w:ascii="Segoe UI" w:hAnsi="Segoe UI" w:cs="Segoe UI"/>
          <w:sz w:val="24"/>
          <w:szCs w:val="24"/>
        </w:rPr>
        <w:t xml:space="preserve">Ydych chi yn gwneud cais am wybodaeth amdanoch eich hun neu ar gyfer rhywun </w:t>
      </w:r>
      <w:proofErr w:type="gramStart"/>
      <w:r w:rsidRPr="00294339">
        <w:rPr>
          <w:rFonts w:ascii="Segoe UI" w:hAnsi="Segoe UI" w:cs="Segoe UI"/>
          <w:sz w:val="24"/>
          <w:szCs w:val="24"/>
        </w:rPr>
        <w:t xml:space="preserve">arall </w:t>
      </w:r>
      <w:r w:rsidR="00294339">
        <w:rPr>
          <w:rFonts w:ascii="Segoe UI" w:hAnsi="Segoe UI" w:cs="Segoe UI"/>
          <w:sz w:val="24"/>
          <w:szCs w:val="24"/>
        </w:rPr>
        <w:t xml:space="preserve"> </w:t>
      </w:r>
      <w:r w:rsidRPr="00294339">
        <w:rPr>
          <w:rFonts w:ascii="Segoe UI" w:hAnsi="Segoe UI" w:cs="Segoe UI"/>
          <w:sz w:val="24"/>
          <w:szCs w:val="24"/>
        </w:rPr>
        <w:t>(</w:t>
      </w:r>
      <w:proofErr w:type="gramEnd"/>
      <w:r w:rsidRPr="00294339">
        <w:rPr>
          <w:rFonts w:ascii="Segoe UI" w:hAnsi="Segoe UI" w:cs="Segoe UI"/>
          <w:sz w:val="24"/>
          <w:szCs w:val="24"/>
        </w:rPr>
        <w:t>ticiwch)</w:t>
      </w:r>
    </w:p>
    <w:p w14:paraId="1FA76509" w14:textId="77777777" w:rsidR="00534B68" w:rsidRPr="00294339" w:rsidRDefault="00534B68" w:rsidP="00534B68">
      <w:pPr>
        <w:pStyle w:val="NoSpacing"/>
        <w:rPr>
          <w:rFonts w:ascii="Segoe UI" w:hAnsi="Segoe UI" w:cs="Segoe UI"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B13" w:rsidRPr="00294339" w14:paraId="23A0F4E3" w14:textId="77777777" w:rsidTr="00DF7B13">
        <w:tc>
          <w:tcPr>
            <w:tcW w:w="4508" w:type="dxa"/>
          </w:tcPr>
          <w:p w14:paraId="73DBC280" w14:textId="77777777" w:rsidR="00534B68" w:rsidRPr="00294339" w:rsidRDefault="00534B68" w:rsidP="00C57BAC">
            <w:pPr>
              <w:pStyle w:val="NoSpacing"/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  <w:highlight w:val="lightGray"/>
              </w:rPr>
              <w:t>Ar gyfer gwybodaeth amdanoch chi</w:t>
            </w:r>
          </w:p>
          <w:p w14:paraId="50C1A1D8" w14:textId="77777777" w:rsidR="00BA2BC7" w:rsidRPr="00294339" w:rsidRDefault="00C57BAC" w:rsidP="00C57BAC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Nid oes angen i chi lenwi adran 2 a 5.2</w:t>
            </w:r>
          </w:p>
          <w:p w14:paraId="2F6ACEEF" w14:textId="77777777" w:rsidR="00BA2BC7" w:rsidRPr="00294339" w:rsidRDefault="00BA2BC7" w:rsidP="00BA2BC7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</w:p>
          <w:p w14:paraId="2F917D25" w14:textId="77777777" w:rsidR="00DF7B13" w:rsidRPr="00294339" w:rsidRDefault="00BA2BC7" w:rsidP="00B833B9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7B7AB181" w14:textId="77777777" w:rsidR="00534B68" w:rsidRPr="00294339" w:rsidRDefault="00534B68" w:rsidP="00BA2BC7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  <w:highlight w:val="lightGray"/>
              </w:rPr>
              <w:t>Ar gyfer gwybodaeth am rywun arall</w:t>
            </w:r>
          </w:p>
          <w:p w14:paraId="2CF8A37E" w14:textId="77777777" w:rsidR="00BA2BC7" w:rsidRPr="00294339" w:rsidRDefault="00BA2BC7" w:rsidP="00BA2BC7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Rhaid i chi lenwi </w:t>
            </w:r>
            <w:r w:rsidRPr="00294339">
              <w:rPr>
                <w:rFonts w:ascii="Segoe UI" w:hAnsi="Segoe UI" w:cs="Segoe UI"/>
                <w:sz w:val="24"/>
                <w:szCs w:val="24"/>
                <w:u w:val="single"/>
              </w:rPr>
              <w:t>pob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adran ar y ffurflen hon.</w:t>
            </w:r>
          </w:p>
          <w:p w14:paraId="59A4D58A" w14:textId="77777777" w:rsidR="00DF7B13" w:rsidRPr="00294339" w:rsidRDefault="00DF7B13" w:rsidP="00DF7B13">
            <w:pPr>
              <w:pStyle w:val="NoSpacing"/>
              <w:rPr>
                <w:rFonts w:ascii="Segoe UI" w:hAnsi="Segoe UI" w:cs="Segoe UI"/>
                <w:i/>
                <w:sz w:val="24"/>
                <w:szCs w:val="24"/>
              </w:rPr>
            </w:pPr>
          </w:p>
        </w:tc>
      </w:tr>
    </w:tbl>
    <w:p w14:paraId="70DF7590" w14:textId="77777777" w:rsidR="00DF7B13" w:rsidRPr="00294339" w:rsidRDefault="00DF7B13" w:rsidP="00DF7B13">
      <w:pPr>
        <w:pStyle w:val="NoSpacing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583"/>
        <w:gridCol w:w="2925"/>
      </w:tblGrid>
      <w:tr w:rsidR="00DF7B13" w:rsidRPr="00294339" w14:paraId="7BF520B3" w14:textId="77777777" w:rsidTr="00DF7B13">
        <w:tc>
          <w:tcPr>
            <w:tcW w:w="9016" w:type="dxa"/>
            <w:gridSpan w:val="4"/>
            <w:shd w:val="clear" w:color="auto" w:fill="C5E0B3" w:themeFill="accent6" w:themeFillTint="66"/>
          </w:tcPr>
          <w:p w14:paraId="47AE11FE" w14:textId="77777777" w:rsidR="00DF7B13" w:rsidRPr="00294339" w:rsidRDefault="00C57BAC" w:rsidP="00534B68">
            <w:pPr>
              <w:autoSpaceDE w:val="0"/>
              <w:autoSpaceDN w:val="0"/>
              <w:ind w:left="360" w:hanging="360"/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Adran 1: M</w:t>
            </w:r>
            <w:r w:rsidR="00BA2BC7" w:rsidRPr="00294339">
              <w:rPr>
                <w:rFonts w:ascii="Segoe UI" w:hAnsi="Segoe UI" w:cs="Segoe UI"/>
                <w:b/>
                <w:sz w:val="24"/>
                <w:szCs w:val="24"/>
              </w:rPr>
              <w:t>anylion y person sy'n gofyn am y cofnodion</w:t>
            </w:r>
            <w:r w:rsidR="00534B68"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 (</w:t>
            </w:r>
            <w:r w:rsidR="00534B68" w:rsidRPr="00294339">
              <w:rPr>
                <w:rFonts w:ascii="Segoe UI" w:hAnsi="Segoe UI" w:cs="Segoe UI"/>
                <w:sz w:val="24"/>
                <w:szCs w:val="24"/>
                <w:lang w:eastAsia="en-GB"/>
              </w:rPr>
              <w:t>Chi)</w:t>
            </w:r>
          </w:p>
        </w:tc>
      </w:tr>
      <w:tr w:rsidR="00DF7B13" w:rsidRPr="00294339" w14:paraId="68ABBB48" w14:textId="77777777" w:rsidTr="00DF7B13">
        <w:tc>
          <w:tcPr>
            <w:tcW w:w="1413" w:type="dxa"/>
          </w:tcPr>
          <w:p w14:paraId="05F474A8" w14:textId="77777777" w:rsidR="00DF7B13" w:rsidRPr="00294339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Enw Llawn:</w:t>
            </w:r>
          </w:p>
        </w:tc>
        <w:tc>
          <w:tcPr>
            <w:tcW w:w="3095" w:type="dxa"/>
          </w:tcPr>
          <w:p w14:paraId="0E2C0DCD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4B1A30DD" w14:textId="2AF3838A" w:rsidR="00DF7B13" w:rsidRPr="00294339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Dyddiad Geni:</w:t>
            </w:r>
          </w:p>
        </w:tc>
        <w:tc>
          <w:tcPr>
            <w:tcW w:w="2925" w:type="dxa"/>
          </w:tcPr>
          <w:p w14:paraId="46D15B63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F7B13" w:rsidRPr="00294339" w14:paraId="003C3ADB" w14:textId="77777777" w:rsidTr="00DF7B13">
        <w:tc>
          <w:tcPr>
            <w:tcW w:w="1413" w:type="dxa"/>
          </w:tcPr>
          <w:p w14:paraId="1F3C9C97" w14:textId="77777777" w:rsidR="00DF7B13" w:rsidRPr="00294339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Cyfeiriad:</w:t>
            </w:r>
          </w:p>
        </w:tc>
        <w:tc>
          <w:tcPr>
            <w:tcW w:w="3095" w:type="dxa"/>
          </w:tcPr>
          <w:p w14:paraId="735001C1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5F602C18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7886C9D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17BB78FC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0E1D2CFF" w14:textId="77777777" w:rsidR="00DF7B13" w:rsidRPr="00294339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Cod post:</w:t>
            </w:r>
          </w:p>
        </w:tc>
        <w:tc>
          <w:tcPr>
            <w:tcW w:w="2925" w:type="dxa"/>
          </w:tcPr>
          <w:p w14:paraId="1053F720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F7B13" w:rsidRPr="00294339" w14:paraId="7042DF25" w14:textId="77777777" w:rsidTr="00DF7B13">
        <w:tc>
          <w:tcPr>
            <w:tcW w:w="1413" w:type="dxa"/>
          </w:tcPr>
          <w:p w14:paraId="21AA87D3" w14:textId="77777777" w:rsidR="00DF7B13" w:rsidRPr="00294339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Rhif Cyswllt:</w:t>
            </w:r>
          </w:p>
        </w:tc>
        <w:tc>
          <w:tcPr>
            <w:tcW w:w="3095" w:type="dxa"/>
          </w:tcPr>
          <w:p w14:paraId="26298033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2127DE86" w14:textId="77777777" w:rsidR="00DF7B13" w:rsidRPr="00294339" w:rsidRDefault="00BA2BC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Enwau Blaenorol</w:t>
            </w:r>
            <w:r w:rsidR="00DF7B13" w:rsidRPr="00294339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2925" w:type="dxa"/>
          </w:tcPr>
          <w:p w14:paraId="119084C9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F7B13" w:rsidRPr="00294339" w14:paraId="10702637" w14:textId="77777777" w:rsidTr="00DF7B13">
        <w:tc>
          <w:tcPr>
            <w:tcW w:w="1413" w:type="dxa"/>
          </w:tcPr>
          <w:p w14:paraId="50777D42" w14:textId="77777777" w:rsidR="00DF7B13" w:rsidRPr="00294339" w:rsidRDefault="00BA2BC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Cyfeiriadau Blaenorol:</w:t>
            </w:r>
          </w:p>
        </w:tc>
        <w:tc>
          <w:tcPr>
            <w:tcW w:w="3095" w:type="dxa"/>
          </w:tcPr>
          <w:p w14:paraId="130D3FB2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7E5146A8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F10A7AD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CFD4914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6BE944B4" w14:textId="77777777" w:rsidR="00DF7B13" w:rsidRPr="00294339" w:rsidRDefault="00DF7B13" w:rsidP="00DF7B13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925" w:type="dxa"/>
          </w:tcPr>
          <w:p w14:paraId="6EFD8F52" w14:textId="77777777" w:rsidR="00DF7B13" w:rsidRPr="00294339" w:rsidRDefault="00DF7B13" w:rsidP="00A6295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3976D556" w14:textId="77777777" w:rsidR="00A62955" w:rsidRPr="00294339" w:rsidRDefault="00A62955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583"/>
        <w:gridCol w:w="2925"/>
      </w:tblGrid>
      <w:tr w:rsidR="00DF7B13" w:rsidRPr="00294339" w14:paraId="090608D0" w14:textId="77777777" w:rsidTr="00596644">
        <w:tc>
          <w:tcPr>
            <w:tcW w:w="9016" w:type="dxa"/>
            <w:gridSpan w:val="4"/>
            <w:shd w:val="clear" w:color="auto" w:fill="C5E0B3" w:themeFill="accent6" w:themeFillTint="66"/>
          </w:tcPr>
          <w:p w14:paraId="1EE3176A" w14:textId="77777777" w:rsidR="00DF7B13" w:rsidRPr="00294339" w:rsidRDefault="00C57BAC" w:rsidP="00DF7B13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Adran 2: M</w:t>
            </w:r>
            <w:r w:rsidR="00BA2BC7" w:rsidRPr="00294339">
              <w:rPr>
                <w:rFonts w:ascii="Segoe UI" w:hAnsi="Segoe UI" w:cs="Segoe UI"/>
                <w:b/>
                <w:sz w:val="24"/>
                <w:szCs w:val="24"/>
              </w:rPr>
              <w:t>anylion y claf (</w:t>
            </w:r>
            <w:r w:rsidR="00534B68" w:rsidRPr="00294339">
              <w:rPr>
                <w:rFonts w:ascii="Segoe UI" w:hAnsi="Segoe UI" w:cs="Segoe UI"/>
                <w:b/>
                <w:sz w:val="24"/>
                <w:szCs w:val="24"/>
              </w:rPr>
              <w:t>Os ydych angen gwybodaeth am rywun arall</w:t>
            </w:r>
            <w:r w:rsidR="00BA2BC7" w:rsidRPr="00294339">
              <w:rPr>
                <w:rFonts w:ascii="Segoe UI" w:hAnsi="Segoe UI" w:cs="Segoe UI"/>
                <w:b/>
                <w:sz w:val="24"/>
                <w:szCs w:val="24"/>
              </w:rPr>
              <w:t>)</w:t>
            </w:r>
          </w:p>
        </w:tc>
      </w:tr>
      <w:tr w:rsidR="00DF7B13" w:rsidRPr="00294339" w14:paraId="4B24518D" w14:textId="77777777" w:rsidTr="00596644">
        <w:tc>
          <w:tcPr>
            <w:tcW w:w="1413" w:type="dxa"/>
          </w:tcPr>
          <w:p w14:paraId="478CDC18" w14:textId="77777777" w:rsidR="00DF7B13" w:rsidRPr="00294339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Enw Llawn</w:t>
            </w:r>
            <w:r w:rsidR="00DF7B13" w:rsidRPr="00294339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3095" w:type="dxa"/>
          </w:tcPr>
          <w:p w14:paraId="01E457F8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300F7101" w14:textId="77777777" w:rsidR="00DF7B13" w:rsidRPr="00294339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Dyddiad Geni</w:t>
            </w:r>
            <w:r w:rsidR="00DF7B13" w:rsidRPr="00294339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2925" w:type="dxa"/>
          </w:tcPr>
          <w:p w14:paraId="5B6EF7C6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F7B13" w:rsidRPr="00294339" w14:paraId="7746AAE6" w14:textId="77777777" w:rsidTr="00596644">
        <w:tc>
          <w:tcPr>
            <w:tcW w:w="1413" w:type="dxa"/>
          </w:tcPr>
          <w:p w14:paraId="4B597A45" w14:textId="77777777" w:rsidR="00DF7B13" w:rsidRPr="00294339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Cyfeiriad</w:t>
            </w:r>
            <w:r w:rsidR="00DF7B13" w:rsidRPr="00294339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3095" w:type="dxa"/>
          </w:tcPr>
          <w:p w14:paraId="42B4800F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21A194DF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4ED8E52F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71DD226C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4B7E8E15" w14:textId="77777777" w:rsidR="00DF7B13" w:rsidRPr="00294339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Cod post</w:t>
            </w:r>
            <w:r w:rsidR="00DF7B13" w:rsidRPr="00294339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2925" w:type="dxa"/>
          </w:tcPr>
          <w:p w14:paraId="511D976A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F7B13" w:rsidRPr="00294339" w14:paraId="5A2E5F13" w14:textId="77777777" w:rsidTr="00596644">
        <w:tc>
          <w:tcPr>
            <w:tcW w:w="1413" w:type="dxa"/>
          </w:tcPr>
          <w:p w14:paraId="6D17413F" w14:textId="77777777" w:rsidR="00DF7B13" w:rsidRPr="00294339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Rhif Cyswllt</w:t>
            </w:r>
            <w:r w:rsidR="00DF7B13" w:rsidRPr="00294339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3095" w:type="dxa"/>
          </w:tcPr>
          <w:p w14:paraId="302F0C4B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17F75D35" w14:textId="77777777" w:rsidR="00DF7B13" w:rsidRPr="00294339" w:rsidRDefault="00BA2BC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Enwau Blaenorol:</w:t>
            </w:r>
          </w:p>
        </w:tc>
        <w:tc>
          <w:tcPr>
            <w:tcW w:w="2925" w:type="dxa"/>
          </w:tcPr>
          <w:p w14:paraId="07BF8A6E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F7B13" w:rsidRPr="00294339" w14:paraId="20AD4613" w14:textId="77777777" w:rsidTr="00596644">
        <w:tc>
          <w:tcPr>
            <w:tcW w:w="1413" w:type="dxa"/>
          </w:tcPr>
          <w:p w14:paraId="40022FD3" w14:textId="77777777" w:rsidR="00DF7B13" w:rsidRPr="00294339" w:rsidRDefault="00BA2BC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Cyfeiriadau Blaenorol:</w:t>
            </w:r>
          </w:p>
        </w:tc>
        <w:tc>
          <w:tcPr>
            <w:tcW w:w="3095" w:type="dxa"/>
          </w:tcPr>
          <w:p w14:paraId="2EF175EA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04557B2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7F41F84A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20DF2AAB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2C74A6AF" w14:textId="77777777" w:rsidR="00DF7B13" w:rsidRPr="00294339" w:rsidRDefault="00DF7B13" w:rsidP="00596644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925" w:type="dxa"/>
          </w:tcPr>
          <w:p w14:paraId="122B42C5" w14:textId="77777777" w:rsidR="00DF7B13" w:rsidRPr="00294339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32661DD2" w14:textId="77777777" w:rsidR="00DF7B13" w:rsidRPr="00294339" w:rsidRDefault="00DF7B13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4508"/>
        <w:gridCol w:w="4508"/>
      </w:tblGrid>
      <w:tr w:rsidR="00EB54B9" w:rsidRPr="00294339" w14:paraId="25386652" w14:textId="77777777" w:rsidTr="00EB54B9">
        <w:tc>
          <w:tcPr>
            <w:tcW w:w="9016" w:type="dxa"/>
            <w:gridSpan w:val="2"/>
            <w:shd w:val="clear" w:color="auto" w:fill="C5E0B3" w:themeFill="accent6" w:themeFillTint="66"/>
          </w:tcPr>
          <w:p w14:paraId="1292CFBE" w14:textId="77777777" w:rsidR="00EB54B9" w:rsidRPr="00294339" w:rsidRDefault="00BA2BC7" w:rsidP="00EB54B9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Adran 3: Dewiswch os ydych yn dymuno:</w:t>
            </w:r>
          </w:p>
        </w:tc>
      </w:tr>
      <w:tr w:rsidR="00EB54B9" w:rsidRPr="00294339" w14:paraId="4A312402" w14:textId="77777777" w:rsidTr="00EB54B9">
        <w:tblPrEx>
          <w:shd w:val="clear" w:color="auto" w:fill="auto"/>
        </w:tblPrEx>
        <w:tc>
          <w:tcPr>
            <w:tcW w:w="4508" w:type="dxa"/>
          </w:tcPr>
          <w:p w14:paraId="7FBA1766" w14:textId="77777777" w:rsidR="00BA2BC7" w:rsidRPr="00294339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Cofnodion a anfonir drwy'r post:</w:t>
            </w:r>
          </w:p>
          <w:p w14:paraId="2120AC6D" w14:textId="77777777" w:rsidR="00EB54B9" w:rsidRPr="00294339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D839B8C" w14:textId="77777777" w:rsidR="00BA2BC7" w:rsidRPr="00294339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Cofnodion a anfonir drwy'r e-bost diogel</w:t>
            </w:r>
          </w:p>
          <w:p w14:paraId="3CF354C7" w14:textId="77777777" w:rsidR="00BA2BC7" w:rsidRPr="00294339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5E082724" w14:textId="77777777" w:rsidR="00BA2BC7" w:rsidRPr="00294339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Rhowch eich cyfeiriad e-bost:</w:t>
            </w:r>
          </w:p>
          <w:p w14:paraId="79D2698A" w14:textId="77777777" w:rsidR="00EB54B9" w:rsidRPr="00294339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1827CEB1" w14:textId="77777777" w:rsidR="00EB54B9" w:rsidRPr="00294339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5A3F340C" w14:textId="77777777" w:rsidR="00EB54B9" w:rsidRPr="00294339" w:rsidRDefault="00EB54B9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16"/>
      </w:tblGrid>
      <w:tr w:rsidR="00E362E3" w:rsidRPr="00294339" w14:paraId="71BE66CA" w14:textId="77777777" w:rsidTr="00596644">
        <w:tc>
          <w:tcPr>
            <w:tcW w:w="9016" w:type="dxa"/>
            <w:shd w:val="clear" w:color="auto" w:fill="C5E0B3" w:themeFill="accent6" w:themeFillTint="66"/>
          </w:tcPr>
          <w:p w14:paraId="45BC8999" w14:textId="087BC79F" w:rsidR="00BA2BC7" w:rsidRPr="00294339" w:rsidRDefault="00C57BAC" w:rsidP="00BA2BC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Adran 4: </w:t>
            </w:r>
            <w:proofErr w:type="gramStart"/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A</w:t>
            </w:r>
            <w:proofErr w:type="gramEnd"/>
            <w:r w:rsidR="00BA2BC7"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 yw eich cais yn ymwneud â phryder/hawliad yn erbyn Ymddiriedolaeth </w:t>
            </w:r>
            <w:r w:rsidR="00294339">
              <w:rPr>
                <w:rFonts w:ascii="Segoe UI" w:hAnsi="Segoe UI" w:cs="Segoe UI"/>
                <w:b/>
                <w:sz w:val="24"/>
                <w:szCs w:val="24"/>
              </w:rPr>
              <w:t xml:space="preserve">Brifysgol </w:t>
            </w:r>
            <w:r w:rsidR="00BA2BC7" w:rsidRPr="00294339">
              <w:rPr>
                <w:rFonts w:ascii="Segoe UI" w:hAnsi="Segoe UI" w:cs="Segoe UI"/>
                <w:b/>
                <w:sz w:val="24"/>
                <w:szCs w:val="24"/>
              </w:rPr>
              <w:t>GIG Gwasanaethau Ambiwlans Cymru?</w:t>
            </w:r>
          </w:p>
          <w:p w14:paraId="6CF7993B" w14:textId="77777777" w:rsidR="00E362E3" w:rsidRPr="00294339" w:rsidRDefault="00E362E3" w:rsidP="00E362E3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E362E3" w:rsidRPr="00294339" w14:paraId="6F268CBA" w14:textId="77777777" w:rsidTr="00596644">
        <w:tblPrEx>
          <w:shd w:val="clear" w:color="auto" w:fill="auto"/>
        </w:tblPrEx>
        <w:tc>
          <w:tcPr>
            <w:tcW w:w="9016" w:type="dxa"/>
          </w:tcPr>
          <w:p w14:paraId="307A450D" w14:textId="77777777" w:rsidR="00BA2BC7" w:rsidRPr="00294339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Dyfynnwch unrhyw rif cyfeirnod </w:t>
            </w:r>
            <w:r w:rsidR="00991A21" w:rsidRPr="00294339">
              <w:rPr>
                <w:rFonts w:ascii="Segoe UI" w:hAnsi="Segoe UI" w:cs="Segoe UI"/>
                <w:sz w:val="24"/>
                <w:szCs w:val="24"/>
              </w:rPr>
              <w:t xml:space="preserve">y 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pryder neu hawliad </w:t>
            </w:r>
            <w:r w:rsidR="00991A21" w:rsidRPr="00294339">
              <w:rPr>
                <w:rFonts w:ascii="Segoe UI" w:hAnsi="Segoe UI" w:cs="Segoe UI"/>
                <w:sz w:val="24"/>
                <w:szCs w:val="24"/>
              </w:rPr>
              <w:t>sydd efallai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fod wedi'i neilltuo ar eich cyfer.</w:t>
            </w:r>
          </w:p>
          <w:p w14:paraId="5DB7CC54" w14:textId="77777777" w:rsidR="00E362E3" w:rsidRPr="00294339" w:rsidRDefault="00E362E3" w:rsidP="00596644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34F1B016" w14:textId="77777777" w:rsidR="00B92FA2" w:rsidRPr="00294339" w:rsidRDefault="00B92FA2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36FD00DA" w14:textId="77777777" w:rsidR="00EB54B9" w:rsidRPr="00294339" w:rsidRDefault="00EB54B9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B54B9" w:rsidRPr="00294339" w14:paraId="319020BA" w14:textId="77777777" w:rsidTr="00EB54B9">
        <w:tc>
          <w:tcPr>
            <w:tcW w:w="9016" w:type="dxa"/>
            <w:gridSpan w:val="2"/>
            <w:shd w:val="clear" w:color="auto" w:fill="C5E0B3" w:themeFill="accent6" w:themeFillTint="66"/>
          </w:tcPr>
          <w:p w14:paraId="23168244" w14:textId="77777777" w:rsidR="00EB54B9" w:rsidRPr="00294339" w:rsidRDefault="00991A21" w:rsidP="00E362E3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Adran 5: G</w:t>
            </w:r>
            <w:r w:rsidR="00BA2BC7" w:rsidRPr="00294339">
              <w:rPr>
                <w:rFonts w:ascii="Segoe UI" w:hAnsi="Segoe UI" w:cs="Segoe UI"/>
                <w:b/>
                <w:sz w:val="24"/>
                <w:szCs w:val="24"/>
              </w:rPr>
              <w:t>wybodaeth sydd ei hangen i brosesu'ch cais</w:t>
            </w:r>
          </w:p>
        </w:tc>
      </w:tr>
      <w:tr w:rsidR="00EB54B9" w:rsidRPr="00294339" w14:paraId="35F04546" w14:textId="77777777" w:rsidTr="00EB54B9">
        <w:tc>
          <w:tcPr>
            <w:tcW w:w="9016" w:type="dxa"/>
            <w:gridSpan w:val="2"/>
            <w:shd w:val="clear" w:color="auto" w:fill="E2EFD9" w:themeFill="accent6" w:themeFillTint="33"/>
          </w:tcPr>
          <w:p w14:paraId="014457FD" w14:textId="77777777" w:rsidR="00EB54B9" w:rsidRPr="00294339" w:rsidRDefault="00C57BAC" w:rsidP="00EB54B9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5.1 Prawf adnabod</w:t>
            </w:r>
          </w:p>
        </w:tc>
      </w:tr>
      <w:tr w:rsidR="00EB54B9" w:rsidRPr="00294339" w14:paraId="66825C9F" w14:textId="77777777" w:rsidTr="00EB54B9">
        <w:tc>
          <w:tcPr>
            <w:tcW w:w="9016" w:type="dxa"/>
            <w:gridSpan w:val="2"/>
            <w:shd w:val="clear" w:color="auto" w:fill="auto"/>
          </w:tcPr>
          <w:p w14:paraId="5D9E6964" w14:textId="77777777" w:rsidR="00BA2BC7" w:rsidRPr="00294339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Er mwyn i ni allu prosesu'ch cais, rhowch ddau fath o hunaniaeth</w:t>
            </w:r>
          </w:p>
          <w:p w14:paraId="213E1A44" w14:textId="77777777" w:rsidR="00EB54B9" w:rsidRPr="00294339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</w:tc>
      </w:tr>
      <w:tr w:rsidR="00EB54B9" w:rsidRPr="00294339" w14:paraId="3924C7C7" w14:textId="77777777" w:rsidTr="00EB54B9">
        <w:tc>
          <w:tcPr>
            <w:tcW w:w="4508" w:type="dxa"/>
          </w:tcPr>
          <w:p w14:paraId="32282943" w14:textId="77777777" w:rsidR="00C83077" w:rsidRPr="00294339" w:rsidRDefault="00991A21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F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furf </w:t>
            </w: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1af o 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</w:rPr>
              <w:t>adnabod – Rhowch lungopi o un o'r canlynol:</w:t>
            </w:r>
          </w:p>
          <w:p w14:paraId="49C3BF96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7599CBEF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Trwydded yrru</w:t>
            </w:r>
          </w:p>
          <w:p w14:paraId="283185FD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Pasport</w:t>
            </w:r>
          </w:p>
          <w:p w14:paraId="0EEDFF9F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• Tystysgrif geni </w:t>
            </w:r>
          </w:p>
          <w:p w14:paraId="5B743FE4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15C3F276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19394A2C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45DF4164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20DC7724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44D36370" w14:textId="77777777" w:rsidR="00EB54B9" w:rsidRPr="00294339" w:rsidRDefault="00EB54B9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C9AA4D6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2il ffurf adnabod – Darparwch lungopi o un o'r canlynol sy'n dangos eich cyfeiriad presennol:</w:t>
            </w:r>
          </w:p>
          <w:p w14:paraId="53B2AE30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8D13870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Datganiad banc</w:t>
            </w:r>
          </w:p>
          <w:p w14:paraId="5D6EE1B9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Slip cyflog</w:t>
            </w:r>
          </w:p>
          <w:p w14:paraId="01D66987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Bil cyfleustodau</w:t>
            </w:r>
          </w:p>
          <w:p w14:paraId="199B0210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• Llythyr ar bapur pennawd </w:t>
            </w:r>
            <w:r w:rsidR="00C57BAC" w:rsidRPr="00294339">
              <w:rPr>
                <w:rFonts w:ascii="Segoe UI" w:hAnsi="Segoe UI" w:cs="Segoe UI"/>
                <w:sz w:val="24"/>
                <w:szCs w:val="24"/>
              </w:rPr>
              <w:t>gan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awdurdod lleol neu debyg</w:t>
            </w:r>
          </w:p>
          <w:p w14:paraId="6AAAE51F" w14:textId="77777777" w:rsidR="00EB54B9" w:rsidRPr="00294339" w:rsidRDefault="00EB54B9" w:rsidP="00C83077">
            <w:pPr>
              <w:pStyle w:val="ListParagraph"/>
              <w:ind w:left="360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2602EF1A" w14:textId="77777777" w:rsidR="00294339" w:rsidRDefault="0029433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B54B9" w:rsidRPr="00294339" w14:paraId="38EC6287" w14:textId="77777777" w:rsidTr="00EB54B9">
        <w:tc>
          <w:tcPr>
            <w:tcW w:w="9016" w:type="dxa"/>
            <w:gridSpan w:val="2"/>
            <w:shd w:val="clear" w:color="auto" w:fill="C5E0B3" w:themeFill="accent6" w:themeFillTint="66"/>
          </w:tcPr>
          <w:p w14:paraId="5310FE40" w14:textId="4779C838" w:rsidR="00C83077" w:rsidRPr="00294339" w:rsidRDefault="00C57BAC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 xml:space="preserve">5.2 Prawf adnabod – </w:t>
            </w:r>
            <w:r w:rsidR="00534B68" w:rsidRPr="00294339">
              <w:rPr>
                <w:rFonts w:ascii="Segoe UI" w:hAnsi="Segoe UI" w:cs="Segoe UI"/>
                <w:b/>
                <w:sz w:val="24"/>
                <w:szCs w:val="24"/>
              </w:rPr>
              <w:t>Os ydych yn gwneud y cais hwn am rywun arall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</w:rPr>
              <w:t>.</w:t>
            </w:r>
          </w:p>
          <w:p w14:paraId="4DF6B8BD" w14:textId="77777777" w:rsidR="00C83077" w:rsidRPr="00294339" w:rsidRDefault="00991A21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Sylwch: i gael mynediad at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 wybodaeth nad yw'n eiddo i chi, bydd angen i chi 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  <w:u w:val="single"/>
              </w:rPr>
              <w:t xml:space="preserve">fodloni 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</w:rPr>
              <w:t>adrannau 5.1 a 5.2</w:t>
            </w:r>
          </w:p>
          <w:p w14:paraId="0D19FC30" w14:textId="77777777" w:rsidR="001D3CB0" w:rsidRPr="00294339" w:rsidRDefault="001D3CB0" w:rsidP="00EB54B9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1D3CB0" w:rsidRPr="00294339" w14:paraId="08E55123" w14:textId="77777777" w:rsidTr="001D3CB0">
        <w:tc>
          <w:tcPr>
            <w:tcW w:w="4508" w:type="dxa"/>
          </w:tcPr>
          <w:p w14:paraId="5F8CAB82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Os ydych yn gynrychiolydd ffurfiol person byw, rhowch un o'r canlynol:</w:t>
            </w:r>
          </w:p>
          <w:p w14:paraId="329C8B98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3AA4193D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Dogfen cynrychiolaeth ffurfiol – Rhowch lungopi o un o'r canlynol:</w:t>
            </w:r>
          </w:p>
          <w:p w14:paraId="44691CE4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F86279B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Pŵer atwrnai parhaus</w:t>
            </w:r>
          </w:p>
          <w:p w14:paraId="28AA1171" w14:textId="77777777" w:rsidR="00C57BAC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• Dirprwy a benodwyd gan y llys </w:t>
            </w:r>
          </w:p>
          <w:p w14:paraId="1F6BF55E" w14:textId="77777777" w:rsidR="00C83077" w:rsidRPr="00294339" w:rsidRDefault="00C57BAC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P</w:t>
            </w:r>
            <w:r w:rsidR="00C83077" w:rsidRPr="00294339">
              <w:rPr>
                <w:rFonts w:ascii="Segoe UI" w:hAnsi="Segoe UI" w:cs="Segoe UI"/>
                <w:sz w:val="24"/>
                <w:szCs w:val="24"/>
              </w:rPr>
              <w:t>enodiad   IMCA</w:t>
            </w:r>
          </w:p>
          <w:p w14:paraId="0BB0DE69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• Tystysgrif geni plentyn neu brawf o </w:t>
            </w:r>
            <w:r w:rsidR="00C57BAC" w:rsidRPr="00294339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>gyfrifoldeb rhiant</w:t>
            </w:r>
          </w:p>
          <w:p w14:paraId="1B510BA8" w14:textId="77777777" w:rsidR="001D3CB0" w:rsidRPr="00294339" w:rsidRDefault="001D3CB0" w:rsidP="00C57BAC">
            <w:pPr>
              <w:pStyle w:val="ListParagrap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F38F7A3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Os ydych yn gwneud y cais hwn am berson sydd wedi marw, rhowch </w:t>
            </w:r>
            <w:r w:rsidR="00684CA1" w:rsidRPr="00294339">
              <w:rPr>
                <w:rFonts w:ascii="Segoe UI" w:hAnsi="Segoe UI" w:cs="Segoe UI"/>
                <w:sz w:val="24"/>
                <w:szCs w:val="24"/>
              </w:rPr>
              <w:t>dau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o'r canlynol:</w:t>
            </w:r>
          </w:p>
          <w:p w14:paraId="1780E642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470E34BD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Dogfen awdurdodi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– dylech roi </w:t>
            </w:r>
            <w:r w:rsidRPr="00294339">
              <w:rPr>
                <w:rFonts w:ascii="Segoe UI" w:hAnsi="Segoe UI" w:cs="Segoe UI"/>
                <w:sz w:val="24"/>
                <w:szCs w:val="24"/>
                <w:u w:val="single"/>
              </w:rPr>
              <w:t>llungopi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o ddau o'r canlynol:</w:t>
            </w:r>
          </w:p>
          <w:p w14:paraId="070A0A6F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273EFAA6" w14:textId="77777777" w:rsidR="00C83077" w:rsidRPr="00294339" w:rsidRDefault="00C57BAC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Gweithredydd yr</w:t>
            </w:r>
            <w:r w:rsidR="00C83077" w:rsidRPr="00294339">
              <w:rPr>
                <w:rFonts w:ascii="Segoe UI" w:hAnsi="Segoe UI" w:cs="Segoe UI"/>
                <w:sz w:val="24"/>
                <w:szCs w:val="24"/>
              </w:rPr>
              <w:t xml:space="preserve"> ewyllys</w:t>
            </w:r>
          </w:p>
          <w:p w14:paraId="3622803B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Llythyr gweinyddu</w:t>
            </w:r>
          </w:p>
          <w:p w14:paraId="649E2DAD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• Copi o dystysgrif marwolaeth</w:t>
            </w:r>
          </w:p>
          <w:p w14:paraId="234B2250" w14:textId="77777777" w:rsidR="00C83077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14701016" w14:textId="77777777" w:rsidR="00C83077" w:rsidRPr="00294339" w:rsidRDefault="0030009B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bCs/>
                <w:sz w:val="24"/>
                <w:szCs w:val="24"/>
              </w:rPr>
              <w:t>Sylwch</w:t>
            </w: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 - Os mai dim ond tystysgrif marwolaeth y gallwch ei darparu, dim ond gwybodaeth gyfyngedig y gallwn ddarparu yn gyfreithiol.</w:t>
            </w:r>
          </w:p>
          <w:p w14:paraId="2A25D83C" w14:textId="77777777" w:rsidR="001D3CB0" w:rsidRPr="00294339" w:rsidRDefault="001D3CB0" w:rsidP="001D3CB0">
            <w:pPr>
              <w:rPr>
                <w:rFonts w:ascii="Segoe UI" w:hAnsi="Segoe UI" w:cs="Segoe UI"/>
                <w:i/>
                <w:sz w:val="24"/>
                <w:szCs w:val="24"/>
              </w:rPr>
            </w:pPr>
          </w:p>
        </w:tc>
      </w:tr>
    </w:tbl>
    <w:p w14:paraId="60666F4C" w14:textId="77777777" w:rsidR="00E362E3" w:rsidRPr="00294339" w:rsidRDefault="00E362E3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16"/>
      </w:tblGrid>
      <w:tr w:rsidR="00062589" w:rsidRPr="00294339" w14:paraId="2BE99D0A" w14:textId="77777777" w:rsidTr="00596644">
        <w:tc>
          <w:tcPr>
            <w:tcW w:w="9016" w:type="dxa"/>
            <w:shd w:val="clear" w:color="auto" w:fill="C5E0B3" w:themeFill="accent6" w:themeFillTint="66"/>
          </w:tcPr>
          <w:p w14:paraId="54C8B0AB" w14:textId="77777777" w:rsidR="00C57BAC" w:rsidRPr="00294339" w:rsidRDefault="00C57BAC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Adran 6: G</w:t>
            </w:r>
            <w:r w:rsidR="00991A21" w:rsidRPr="00294339">
              <w:rPr>
                <w:rFonts w:ascii="Segoe UI" w:hAnsi="Segoe UI" w:cs="Segoe UI"/>
                <w:b/>
                <w:sz w:val="24"/>
                <w:szCs w:val="24"/>
              </w:rPr>
              <w:t>wybodaeth B</w:t>
            </w:r>
            <w:r w:rsidR="00C83077" w:rsidRPr="00294339">
              <w:rPr>
                <w:rFonts w:ascii="Segoe UI" w:hAnsi="Segoe UI" w:cs="Segoe UI"/>
                <w:b/>
                <w:sz w:val="24"/>
                <w:szCs w:val="24"/>
              </w:rPr>
              <w:t xml:space="preserve">ellach </w:t>
            </w:r>
          </w:p>
          <w:p w14:paraId="322E65D7" w14:textId="77777777" w:rsidR="00C83077" w:rsidRPr="00294339" w:rsidRDefault="00C57BAC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>N</w:t>
            </w:r>
            <w:r w:rsidR="00C83077" w:rsidRPr="00294339">
              <w:rPr>
                <w:rFonts w:ascii="Segoe UI" w:hAnsi="Segoe UI" w:cs="Segoe UI"/>
                <w:sz w:val="24"/>
                <w:szCs w:val="24"/>
              </w:rPr>
              <w:t>id oes rhaid i chi roi rheswm dros wneud cais am fynediad i gofnodion yr Ymddiriedolaeth.  Fodd bynnag, er mwyn helpu'r GIG i arbed amser ac adnoddau, byddai'n ddefnyddiol pe gallech roi manylion isod.</w:t>
            </w:r>
          </w:p>
          <w:p w14:paraId="3905BB27" w14:textId="77777777" w:rsidR="00062589" w:rsidRPr="00294339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062589" w:rsidRPr="00294339" w14:paraId="558E1384" w14:textId="77777777" w:rsidTr="00E362E3">
        <w:tc>
          <w:tcPr>
            <w:tcW w:w="9016" w:type="dxa"/>
            <w:shd w:val="clear" w:color="auto" w:fill="auto"/>
          </w:tcPr>
          <w:p w14:paraId="3C3A4241" w14:textId="77777777" w:rsidR="00C83077" w:rsidRPr="00294339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b/>
                <w:sz w:val="24"/>
                <w:szCs w:val="24"/>
              </w:rPr>
              <w:t>6.1 Pa wybodaeth sydd ei hangen arnoch?</w:t>
            </w:r>
          </w:p>
          <w:p w14:paraId="220C853E" w14:textId="77777777" w:rsidR="00062589" w:rsidRPr="00294339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294339">
              <w:rPr>
                <w:rFonts w:ascii="Segoe UI" w:hAnsi="Segoe UI" w:cs="Segoe UI"/>
                <w:sz w:val="24"/>
                <w:szCs w:val="24"/>
              </w:rPr>
              <w:t xml:space="preserve">Os yw'r wybodaeth </w:t>
            </w:r>
          </w:p>
          <w:p w14:paraId="556055E4" w14:textId="77777777" w:rsidR="00062589" w:rsidRPr="00294339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6BCBF8C6" w14:textId="77777777" w:rsidR="00062589" w:rsidRPr="00294339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B13A1D2" w14:textId="77777777" w:rsidR="00E362E3" w:rsidRPr="00294339" w:rsidRDefault="00E362E3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B339955" w14:textId="77777777" w:rsidR="00062589" w:rsidRPr="00294339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468F8D4A" w14:textId="77777777" w:rsidR="00062589" w:rsidRPr="00294339" w:rsidRDefault="00062589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0C2C1DA9" w14:textId="77777777" w:rsidR="00062589" w:rsidRPr="00294339" w:rsidRDefault="00062589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137AA4B4" w14:textId="77777777" w:rsidR="00B92FA2" w:rsidRPr="00294339" w:rsidRDefault="00B92FA2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3CD833C4" w14:textId="77777777" w:rsidR="00294339" w:rsidRDefault="00294339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br w:type="page"/>
      </w:r>
    </w:p>
    <w:p w14:paraId="2AD0D2B7" w14:textId="77777777" w:rsidR="008C020E" w:rsidRPr="00794CB3" w:rsidRDefault="008C020E" w:rsidP="008C020E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lastRenderedPageBreak/>
        <w:t>Datganiad yr ymgeisydd</w:t>
      </w:r>
    </w:p>
    <w:p w14:paraId="2830763F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Rwy'n datgan mai myfi yw cynrychiolydd y claf/cleifion uchod a'm fy mod a’r hawl i wneud cais am y cofnodion y cyfeirir atynt uchod o dan ddeddfwriaeth Diogelu Data.  Hyd eithaf fy ngwybodaeth, mae'r holl wybodaeth a ddarparwyd gennyf yn gywir.</w:t>
      </w:r>
    </w:p>
    <w:p w14:paraId="66351877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 xml:space="preserve">              </w:t>
      </w:r>
    </w:p>
    <w:p w14:paraId="1DF8754F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Arwyddwch:  …………………………</w:t>
      </w:r>
      <w:r>
        <w:rPr>
          <w:rFonts w:ascii="Segoe UI" w:hAnsi="Segoe UI" w:cs="Segoe UI"/>
          <w:sz w:val="24"/>
          <w:szCs w:val="24"/>
        </w:rPr>
        <w:t>………………….</w:t>
      </w:r>
      <w:r w:rsidRPr="00794CB3">
        <w:rPr>
          <w:rFonts w:ascii="Segoe UI" w:hAnsi="Segoe UI" w:cs="Segoe UI"/>
          <w:sz w:val="24"/>
          <w:szCs w:val="24"/>
        </w:rPr>
        <w:t>………………</w:t>
      </w:r>
      <w:proofErr w:type="gramStart"/>
      <w:r w:rsidRPr="00794CB3">
        <w:rPr>
          <w:rFonts w:ascii="Segoe UI" w:hAnsi="Segoe UI" w:cs="Segoe UI"/>
          <w:sz w:val="24"/>
          <w:szCs w:val="24"/>
        </w:rPr>
        <w:t>…..</w:t>
      </w:r>
      <w:proofErr w:type="gramEnd"/>
      <w:r w:rsidRPr="00794CB3">
        <w:rPr>
          <w:rFonts w:ascii="Segoe UI" w:hAnsi="Segoe UI" w:cs="Segoe UI"/>
          <w:sz w:val="24"/>
          <w:szCs w:val="24"/>
        </w:rPr>
        <w:t xml:space="preserve">   Dyddiad: ……………………….</w:t>
      </w:r>
    </w:p>
    <w:p w14:paraId="5FB916A3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Argraffwch eich enw: …………………………………………………</w:t>
      </w:r>
      <w:r>
        <w:rPr>
          <w:rFonts w:ascii="Segoe UI" w:hAnsi="Segoe UI" w:cs="Segoe UI"/>
          <w:sz w:val="24"/>
          <w:szCs w:val="24"/>
        </w:rPr>
        <w:t>…………………………….</w:t>
      </w:r>
      <w:r w:rsidRPr="00794CB3">
        <w:rPr>
          <w:rFonts w:ascii="Segoe UI" w:hAnsi="Segoe UI" w:cs="Segoe UI"/>
          <w:sz w:val="24"/>
          <w:szCs w:val="24"/>
        </w:rPr>
        <w:t>…………</w:t>
      </w:r>
      <w:proofErr w:type="gramStart"/>
      <w:r w:rsidRPr="00794CB3">
        <w:rPr>
          <w:rFonts w:ascii="Segoe UI" w:hAnsi="Segoe UI" w:cs="Segoe UI"/>
          <w:sz w:val="24"/>
          <w:szCs w:val="24"/>
        </w:rPr>
        <w:t>…..</w:t>
      </w:r>
      <w:proofErr w:type="gramEnd"/>
    </w:p>
    <w:p w14:paraId="5AA65B3B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</w:p>
    <w:p w14:paraId="3B06D57A" w14:textId="77777777" w:rsidR="008C020E" w:rsidRPr="00794CB3" w:rsidRDefault="008C020E" w:rsidP="008C020E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>Awdurdod Claf</w:t>
      </w:r>
    </w:p>
    <w:p w14:paraId="10388A81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Yr wyf yn datgan mai myfi yw'r claf a thrwy hyn yn awdurdodi</w:t>
      </w:r>
      <w:r>
        <w:rPr>
          <w:rFonts w:ascii="Segoe UI" w:hAnsi="Segoe UI" w:cs="Segoe UI"/>
          <w:sz w:val="24"/>
          <w:szCs w:val="24"/>
        </w:rPr>
        <w:t xml:space="preserve"> </w:t>
      </w:r>
      <w:r w:rsidRPr="00794CB3">
        <w:rPr>
          <w:rFonts w:ascii="Segoe UI" w:hAnsi="Segoe UI" w:cs="Segoe UI"/>
          <w:sz w:val="24"/>
          <w:szCs w:val="24"/>
        </w:rPr>
        <w:t>...............................................</w:t>
      </w:r>
    </w:p>
    <w:p w14:paraId="642640E4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</w:p>
    <w:p w14:paraId="2A94565A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Fel fy nghynrychiolydd rwyf yn rhoi caniatâd iddynt wneud cais ar fy rhan am y cofnodion y cyfeirir atynt uchod dan y ddeddfwriaeth Diogelu Data.</w:t>
      </w:r>
      <w:r>
        <w:rPr>
          <w:rFonts w:ascii="Segoe UI" w:hAnsi="Segoe UI" w:cs="Segoe UI"/>
          <w:sz w:val="24"/>
          <w:szCs w:val="24"/>
        </w:rPr>
        <w:t xml:space="preserve">  </w:t>
      </w:r>
      <w:r w:rsidRPr="004C78C0">
        <w:rPr>
          <w:rFonts w:ascii="Segoe UI" w:hAnsi="Segoe UI" w:cs="Segoe UI"/>
          <w:sz w:val="24"/>
          <w:szCs w:val="24"/>
        </w:rPr>
        <w:t>Deallaf fod llenwi ac arwyddo'r ffurflen hon yn rhoi caniatâd i chi roi copïau o fy nghofnodion iechyd i'r ymgeisydd y rhoddir eu manylion uchod.</w:t>
      </w:r>
    </w:p>
    <w:p w14:paraId="17C18746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</w:p>
    <w:p w14:paraId="766F5454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Arwyddwch:  ………………………………………</w:t>
      </w:r>
      <w:r>
        <w:rPr>
          <w:rFonts w:ascii="Segoe UI" w:hAnsi="Segoe UI" w:cs="Segoe UI"/>
          <w:sz w:val="24"/>
          <w:szCs w:val="24"/>
        </w:rPr>
        <w:t>………………………</w:t>
      </w:r>
      <w:proofErr w:type="gramStart"/>
      <w:r>
        <w:rPr>
          <w:rFonts w:ascii="Segoe UI" w:hAnsi="Segoe UI" w:cs="Segoe UI"/>
          <w:sz w:val="24"/>
          <w:szCs w:val="24"/>
        </w:rPr>
        <w:t>….</w:t>
      </w:r>
      <w:r w:rsidRPr="00794CB3">
        <w:rPr>
          <w:rFonts w:ascii="Segoe UI" w:hAnsi="Segoe UI" w:cs="Segoe UI"/>
          <w:sz w:val="24"/>
          <w:szCs w:val="24"/>
        </w:rPr>
        <w:t>…..</w:t>
      </w:r>
      <w:proofErr w:type="gramEnd"/>
      <w:r w:rsidRPr="00794CB3">
        <w:rPr>
          <w:rFonts w:ascii="Segoe UI" w:hAnsi="Segoe UI" w:cs="Segoe UI"/>
          <w:sz w:val="24"/>
          <w:szCs w:val="24"/>
        </w:rPr>
        <w:t xml:space="preserve">   Dyddiad: …………………</w:t>
      </w:r>
      <w:proofErr w:type="gramStart"/>
      <w:r w:rsidRPr="00794CB3">
        <w:rPr>
          <w:rFonts w:ascii="Segoe UI" w:hAnsi="Segoe UI" w:cs="Segoe UI"/>
          <w:sz w:val="24"/>
          <w:szCs w:val="24"/>
        </w:rPr>
        <w:t>…..</w:t>
      </w:r>
      <w:proofErr w:type="gramEnd"/>
    </w:p>
    <w:p w14:paraId="28031ACB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 xml:space="preserve">Argraffwch eich </w:t>
      </w:r>
      <w:proofErr w:type="gramStart"/>
      <w:r w:rsidRPr="00794CB3">
        <w:rPr>
          <w:rFonts w:ascii="Segoe UI" w:hAnsi="Segoe UI" w:cs="Segoe UI"/>
          <w:sz w:val="24"/>
          <w:szCs w:val="24"/>
        </w:rPr>
        <w:t>enw:…</w:t>
      </w:r>
      <w:proofErr w:type="gramEnd"/>
      <w:r w:rsidRPr="00794CB3">
        <w:rPr>
          <w:rFonts w:ascii="Segoe UI" w:hAnsi="Segoe UI" w:cs="Segoe UI"/>
          <w:sz w:val="24"/>
          <w:szCs w:val="24"/>
        </w:rPr>
        <w:t>………………………………………………</w:t>
      </w:r>
      <w:r>
        <w:rPr>
          <w:rFonts w:ascii="Segoe UI" w:hAnsi="Segoe UI" w:cs="Segoe UI"/>
          <w:sz w:val="24"/>
          <w:szCs w:val="24"/>
        </w:rPr>
        <w:t>…………………………………………</w:t>
      </w:r>
      <w:r w:rsidRPr="00794CB3">
        <w:rPr>
          <w:rFonts w:ascii="Segoe UI" w:hAnsi="Segoe UI" w:cs="Segoe UI"/>
          <w:sz w:val="24"/>
          <w:szCs w:val="24"/>
        </w:rPr>
        <w:t xml:space="preserve">…….. </w:t>
      </w:r>
    </w:p>
    <w:p w14:paraId="1A27B664" w14:textId="77777777" w:rsidR="008C020E" w:rsidRPr="00794CB3" w:rsidRDefault="008C020E" w:rsidP="008C020E">
      <w:pPr>
        <w:rPr>
          <w:rFonts w:ascii="Segoe UI" w:hAnsi="Segoe UI" w:cs="Segoe UI"/>
          <w:sz w:val="24"/>
          <w:szCs w:val="24"/>
        </w:rPr>
      </w:pPr>
    </w:p>
    <w:p w14:paraId="008CC93D" w14:textId="77777777" w:rsidR="008C020E" w:rsidRPr="00794CB3" w:rsidRDefault="008C020E" w:rsidP="008C020E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 xml:space="preserve">Dychwelwch y ffurflen hon gyda'r holl ffurf adnabod angenrheidiol at: </w:t>
      </w:r>
    </w:p>
    <w:p w14:paraId="3410D166" w14:textId="77777777" w:rsidR="008C020E" w:rsidRPr="00794CB3" w:rsidRDefault="008C020E" w:rsidP="008C020E">
      <w:pPr>
        <w:rPr>
          <w:rFonts w:ascii="Segoe UI" w:hAnsi="Segoe UI" w:cs="Segoe UI"/>
          <w:b/>
          <w:sz w:val="24"/>
          <w:szCs w:val="24"/>
        </w:rPr>
      </w:pPr>
      <w:hyperlink r:id="rId7" w:history="1">
        <w:r w:rsidRPr="00794CB3">
          <w:rPr>
            <w:rStyle w:val="Hyperlink"/>
            <w:rFonts w:ascii="Segoe UI" w:hAnsi="Segoe UI" w:cs="Segoe UI"/>
            <w:b/>
            <w:sz w:val="24"/>
            <w:szCs w:val="24"/>
          </w:rPr>
          <w:t>Amb.records@wales.nhs.uk</w:t>
        </w:r>
      </w:hyperlink>
    </w:p>
    <w:p w14:paraId="043DFE4A" w14:textId="77777777" w:rsidR="008C020E" w:rsidRPr="00794CB3" w:rsidRDefault="008C020E" w:rsidP="008C020E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>Neu</w:t>
      </w:r>
    </w:p>
    <w:p w14:paraId="59511FC1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Y Tîm Archifau a Gwasanaethau Recordiau  </w:t>
      </w:r>
    </w:p>
    <w:p w14:paraId="183C2085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Ymddiriedolaeth </w:t>
      </w:r>
      <w:r>
        <w:rPr>
          <w:rFonts w:ascii="Segoe UI" w:eastAsia="Calibri" w:hAnsi="Segoe UI" w:cs="Segoe UI"/>
          <w:b/>
          <w:sz w:val="24"/>
          <w:szCs w:val="24"/>
        </w:rPr>
        <w:t xml:space="preserve">Brifysgol </w:t>
      </w:r>
      <w:r w:rsidRPr="00794CB3">
        <w:rPr>
          <w:rFonts w:ascii="Segoe UI" w:eastAsia="Calibri" w:hAnsi="Segoe UI" w:cs="Segoe UI"/>
          <w:b/>
          <w:sz w:val="24"/>
          <w:szCs w:val="24"/>
        </w:rPr>
        <w:t>GIG Gwasanaethau Ambiwlans Cymru</w:t>
      </w:r>
    </w:p>
    <w:p w14:paraId="55B8519A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Tŷ Elwy</w:t>
      </w:r>
    </w:p>
    <w:p w14:paraId="1B1F5F22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Uned 7</w:t>
      </w:r>
    </w:p>
    <w:p w14:paraId="1D915B31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Ffordd Richard Davies</w:t>
      </w:r>
    </w:p>
    <w:p w14:paraId="6C643759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Parc Busnes Llanelwy</w:t>
      </w:r>
    </w:p>
    <w:p w14:paraId="5BAC3549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Llanelwy</w:t>
      </w:r>
    </w:p>
    <w:p w14:paraId="78851758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LL17 0LJ                                    </w:t>
      </w:r>
    </w:p>
    <w:p w14:paraId="24DD8567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</w:p>
    <w:p w14:paraId="615392C3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</w:p>
    <w:p w14:paraId="5E323494" w14:textId="77777777" w:rsidR="008C020E" w:rsidRPr="00794CB3" w:rsidRDefault="008C020E" w:rsidP="008C020E">
      <w:pPr>
        <w:pStyle w:val="Default"/>
        <w:ind w:firstLine="720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b/>
          <w:lang w:val="en"/>
        </w:rPr>
        <w:lastRenderedPageBreak/>
        <w:t xml:space="preserve">                             NODIADAU AR GYFER YMGEISWYR</w:t>
      </w:r>
      <w:r w:rsidRPr="00794CB3">
        <w:rPr>
          <w:rFonts w:ascii="Segoe UI" w:hAnsi="Segoe UI" w:cs="Segoe UI"/>
          <w:b/>
          <w:lang w:val="en"/>
        </w:rPr>
        <w:br/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b/>
          <w:lang w:val="en"/>
        </w:rPr>
        <w:t>Mae'r ddeddfwriaeth Diogelu Data yn rhoi'r hawl i weld cofnodion personol a gedwir gan yr Ymddiriedolaeth. Caniateir 30 diwrnod i'r Ymddiriedolaeth, o'r dyddiad y derbyniwyd ffurflen wedi'i chwblhau'n gywir, i ddarparu copïau o'r cais.</w:t>
      </w:r>
      <w:r w:rsidRPr="00794CB3">
        <w:rPr>
          <w:rFonts w:ascii="Segoe UI" w:hAnsi="Segoe UI" w:cs="Segoe UI"/>
          <w:lang w:val="en"/>
        </w:rPr>
        <w:t xml:space="preserve"> </w:t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b/>
          <w:lang w:val="en"/>
        </w:rPr>
        <w:t xml:space="preserve">I gael manylion llawn GDPR ewch i wefan Swyddfa'r Comisiynydd Gwybodaeth (ICO) yn: </w:t>
      </w:r>
      <w:hyperlink r:id="rId8" w:tgtFrame="_blank" w:history="1">
        <w:r w:rsidRPr="00794CB3">
          <w:rPr>
            <w:rFonts w:ascii="Segoe UI" w:hAnsi="Segoe UI" w:cs="Segoe UI"/>
            <w:b/>
            <w:color w:val="001BA0"/>
            <w:u w:val="single"/>
            <w:lang w:val="en"/>
          </w:rPr>
          <w:t>https://ico.org.uk/for-organisations/guide-to-the-general-data-protection-regulation-gdpr/ymgeiswyr</w:t>
        </w:r>
      </w:hyperlink>
      <w:r w:rsidRPr="00794CB3">
        <w:rPr>
          <w:rFonts w:ascii="Segoe UI" w:hAnsi="Segoe UI" w:cs="Segoe UI"/>
          <w:lang w:val="en"/>
        </w:rPr>
        <w:t xml:space="preserve"> </w:t>
      </w:r>
    </w:p>
    <w:p w14:paraId="471807A1" w14:textId="77777777" w:rsidR="008C020E" w:rsidRPr="00794CB3" w:rsidRDefault="008C020E" w:rsidP="008C020E">
      <w:pPr>
        <w:pStyle w:val="Default"/>
        <w:rPr>
          <w:rFonts w:ascii="Segoe UI" w:hAnsi="Segoe UI" w:cs="Segoe UI"/>
          <w:lang w:val="en"/>
        </w:rPr>
      </w:pPr>
    </w:p>
    <w:p w14:paraId="7FE97A9C" w14:textId="77777777" w:rsidR="008C020E" w:rsidRPr="00794CB3" w:rsidRDefault="008C020E" w:rsidP="008C020E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b/>
          <w:lang w:val="en"/>
        </w:rPr>
        <w:t>Ymgeiswyr</w:t>
      </w:r>
    </w:p>
    <w:p w14:paraId="3B11ABAF" w14:textId="77777777" w:rsidR="008C020E" w:rsidRPr="00794CB3" w:rsidRDefault="008C020E" w:rsidP="008C020E">
      <w:pPr>
        <w:pStyle w:val="Default"/>
        <w:rPr>
          <w:rFonts w:ascii="Segoe UI" w:hAnsi="Segoe UI" w:cs="Segoe UI"/>
          <w:b/>
          <w:lang w:val="en"/>
        </w:rPr>
      </w:pPr>
    </w:p>
    <w:p w14:paraId="2FF4198A" w14:textId="77777777" w:rsidR="008C020E" w:rsidRPr="00794CB3" w:rsidRDefault="008C020E" w:rsidP="008C020E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Mae gan yr ymgeiswyr canlynol hawliau mynediad: </w:t>
      </w:r>
      <w:r>
        <w:rPr>
          <w:rFonts w:ascii="Segoe UI" w:hAnsi="Segoe UI" w:cs="Segoe UI"/>
          <w:lang w:val="en"/>
        </w:rPr>
        <w:br/>
      </w:r>
    </w:p>
    <w:p w14:paraId="4284891E" w14:textId="77777777" w:rsidR="008C020E" w:rsidRDefault="008C020E" w:rsidP="008C020E">
      <w:pPr>
        <w:pStyle w:val="Default"/>
        <w:numPr>
          <w:ilvl w:val="0"/>
          <w:numId w:val="5"/>
        </w:numPr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>Y claf</w:t>
      </w:r>
      <w:r>
        <w:rPr>
          <w:rFonts w:ascii="Segoe UI" w:hAnsi="Segoe UI" w:cs="Segoe UI"/>
          <w:lang w:val="en"/>
        </w:rPr>
        <w:t>.</w:t>
      </w:r>
      <w:r w:rsidRPr="00794CB3">
        <w:rPr>
          <w:rFonts w:ascii="Segoe UI" w:hAnsi="Segoe UI" w:cs="Segoe UI"/>
          <w:lang w:val="en"/>
        </w:rPr>
        <w:t xml:space="preserve"> </w:t>
      </w:r>
    </w:p>
    <w:p w14:paraId="718D1066" w14:textId="77777777" w:rsidR="008C020E" w:rsidRDefault="008C020E" w:rsidP="008C020E">
      <w:pPr>
        <w:pStyle w:val="Default"/>
        <w:numPr>
          <w:ilvl w:val="0"/>
          <w:numId w:val="5"/>
        </w:numPr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Unigolyn sydd wedi'i awdurdodi'n ysgrifenedig i wneud y cais ar ran y claf. </w:t>
      </w:r>
    </w:p>
    <w:p w14:paraId="4BBB045A" w14:textId="77777777" w:rsidR="008C020E" w:rsidRPr="004C78C0" w:rsidRDefault="008C020E" w:rsidP="008C020E">
      <w:pPr>
        <w:pStyle w:val="Default"/>
        <w:numPr>
          <w:ilvl w:val="0"/>
          <w:numId w:val="5"/>
        </w:numPr>
        <w:rPr>
          <w:rFonts w:ascii="Segoe UI" w:hAnsi="Segoe UI" w:cs="Segoe UI"/>
          <w:b/>
          <w:lang w:val="en"/>
        </w:rPr>
      </w:pPr>
      <w:r w:rsidRPr="004C78C0">
        <w:rPr>
          <w:rFonts w:ascii="Segoe UI" w:hAnsi="Segoe UI" w:cs="Segoe UI"/>
          <w:lang w:val="en"/>
        </w:rPr>
        <w:t xml:space="preserve">Mae caniatâd y claf i ryddhau gwybodaeth yn ddilys dim ond os yw'r claf hwnnw'n deall canlyniadau rhyddhau ei gofnodion a sut y bydd y wybodaeth yn cael ei defnyddio. Os oes gennym unrhyw amheuaeth ynghylch </w:t>
      </w:r>
      <w:proofErr w:type="gramStart"/>
      <w:r w:rsidRPr="004C78C0">
        <w:rPr>
          <w:rFonts w:ascii="Segoe UI" w:hAnsi="Segoe UI" w:cs="Segoe UI"/>
          <w:lang w:val="en"/>
        </w:rPr>
        <w:t>a</w:t>
      </w:r>
      <w:proofErr w:type="gramEnd"/>
      <w:r w:rsidRPr="004C78C0">
        <w:rPr>
          <w:rFonts w:ascii="Segoe UI" w:hAnsi="Segoe UI" w:cs="Segoe UI"/>
          <w:lang w:val="en"/>
        </w:rPr>
        <w:t xml:space="preserve"> oes gan y claf alluedd a'i fod yn deall canlyniadau rhyddhau gwybodaeth yn llawn, efallai y byddwn yn cysylltu â chi neu'r claf.</w:t>
      </w:r>
    </w:p>
    <w:p w14:paraId="60A2CEBB" w14:textId="77777777" w:rsidR="008C020E" w:rsidRPr="004C78C0" w:rsidRDefault="008C020E" w:rsidP="008C020E">
      <w:pPr>
        <w:pStyle w:val="Default"/>
        <w:numPr>
          <w:ilvl w:val="0"/>
          <w:numId w:val="5"/>
        </w:numPr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 xml:space="preserve">Rhiant, lle mae'r claf yn blentyn (h.y. o dan 16 oed) oni fernir bod y plentyn yn alluog i ddeall y cais ac y gall felly wneud cais yn bersonol neu wrthwynebu cais, neu oni bai bod y gweithiwr iechyd yn penderfynu bod nad yw mynediad i rieni er lles pennaf y plentyn. </w:t>
      </w:r>
    </w:p>
    <w:p w14:paraId="60E1B433" w14:textId="77777777" w:rsidR="008C020E" w:rsidRPr="004C78C0" w:rsidRDefault="008C020E" w:rsidP="008C020E">
      <w:pPr>
        <w:pStyle w:val="Default"/>
        <w:numPr>
          <w:ilvl w:val="0"/>
          <w:numId w:val="5"/>
        </w:numPr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 xml:space="preserve">Lle nad yw'r claf yn gallu rheoli ei fusnes ei hun, unrhyw unigolyn a benodir gan y llys i reoli'r materion hynny. </w:t>
      </w:r>
      <w:r w:rsidRPr="00794CB3">
        <w:rPr>
          <w:rFonts w:ascii="Segoe UI" w:hAnsi="Segoe UI" w:cs="Segoe UI"/>
          <w:lang w:val="en"/>
        </w:rPr>
        <w:br/>
      </w:r>
    </w:p>
    <w:p w14:paraId="4DCAE151" w14:textId="77777777" w:rsidR="008C020E" w:rsidRPr="00794CB3" w:rsidRDefault="008C020E" w:rsidP="008C020E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b/>
          <w:lang w:val="en"/>
        </w:rPr>
        <w:t xml:space="preserve">Cyfyngiadau mynediad </w:t>
      </w:r>
    </w:p>
    <w:p w14:paraId="7B32C3A1" w14:textId="77777777" w:rsidR="008C020E" w:rsidRDefault="008C020E" w:rsidP="008C020E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Mae'r ddeddfwriaeth Diogelu Data yn rhoi hawl mynediad yn amodol ar y cyfyngiadau canlynol, sydd i'w gwneud yn ôl disgresiwn Rheolwr Data'r Ymddiriedolaeth. Nid oes unrhyw ofynion i ddatgelu'r ffaith bod gwybodaeth wedi'i hatal. </w:t>
      </w:r>
    </w:p>
    <w:p w14:paraId="6587E435" w14:textId="77777777" w:rsidR="008C020E" w:rsidRDefault="008C020E" w:rsidP="008C020E">
      <w:pPr>
        <w:pStyle w:val="Default"/>
        <w:ind w:left="720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 xml:space="preserve">• Lle ystyrir y byddai mynediad yn datgelu gwybodaeth sy'n debygol o achosi niwed difrifol i iechyd corfforol neu feddyliol y claf neu unrhyw unigolyn arall. </w:t>
      </w:r>
      <w:r w:rsidRPr="00794CB3">
        <w:rPr>
          <w:rFonts w:ascii="Segoe UI" w:hAnsi="Segoe UI" w:cs="Segoe UI"/>
          <w:lang w:val="en"/>
        </w:rPr>
        <w:br/>
        <w:t xml:space="preserve">• Lle byddai mynediad yn arwain at ddatgelu manylion unigolyn arall nad yw wedi rhoi caniatâd i ddatgelu'r wybodaeth, oni bai bod yr unigolyn hwnnw'n weithiwr iechyd proffesiynol sydd wedi bod yn ymwneud â gofalu am y claf. </w:t>
      </w:r>
      <w:r w:rsidRPr="00794CB3">
        <w:rPr>
          <w:rFonts w:ascii="Segoe UI" w:hAnsi="Segoe UI" w:cs="Segoe UI"/>
          <w:lang w:val="en"/>
        </w:rPr>
        <w:br/>
      </w:r>
    </w:p>
    <w:p w14:paraId="07706DE6" w14:textId="77777777" w:rsidR="008C020E" w:rsidRDefault="008C020E" w:rsidP="008C020E">
      <w:pPr>
        <w:pStyle w:val="Default"/>
        <w:rPr>
          <w:rFonts w:ascii="Segoe UI" w:hAnsi="Segoe UI" w:cs="Segoe UI"/>
          <w:b/>
          <w:lang w:val="en"/>
        </w:rPr>
      </w:pPr>
    </w:p>
    <w:p w14:paraId="294AB4AD" w14:textId="527902E2" w:rsidR="008C020E" w:rsidRPr="00794CB3" w:rsidRDefault="008C020E" w:rsidP="008C020E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b/>
          <w:lang w:val="en"/>
        </w:rPr>
        <w:lastRenderedPageBreak/>
        <w:t>Beth sy'n digwydd nesaf?</w:t>
      </w:r>
      <w:r w:rsidRPr="00794CB3">
        <w:rPr>
          <w:rFonts w:ascii="Segoe UI" w:hAnsi="Segoe UI" w:cs="Segoe UI"/>
          <w:lang w:val="en"/>
        </w:rPr>
        <w:t xml:space="preserve"> </w:t>
      </w:r>
      <w:r w:rsidRPr="00794CB3">
        <w:rPr>
          <w:rFonts w:ascii="Segoe UI" w:hAnsi="Segoe UI" w:cs="Segoe UI"/>
          <w:lang w:val="en"/>
        </w:rPr>
        <w:br/>
        <w:t>Rydym bob amser yn gwneud ein gorau i gwblhau eich cais o fewn yr amserlen, a nodir yn y ddeddfwriaeth diogelu data, o 30 diwrnod; Fodd bynnag, gall fod adegau pan fydd hyn yn cymryd mwy o amser. Os felly, cewch eich cynghori mewn da bryd a bydd y rheswm am unrhyw oedi o dan y GDPR yn cael ei roi i chi.</w:t>
      </w:r>
      <w:r w:rsidRPr="00794CB3">
        <w:rPr>
          <w:rFonts w:ascii="Segoe UI" w:hAnsi="Segoe UI" w:cs="Segoe UI"/>
          <w:lang w:val="en"/>
        </w:rPr>
        <w:br/>
        <w:t xml:space="preserve">Nid yw'r terfyn amser ar gyfer cwblhau'r broses yn dechrau hyd nes i ni dderbyn eich adnabyddiaeth, ffurflen gais wedi'i chwblhau a'r holl wybodaeth angenrheidiol.  </w:t>
      </w:r>
    </w:p>
    <w:p w14:paraId="32020825" w14:textId="77777777" w:rsidR="008C020E" w:rsidRPr="00794CB3" w:rsidRDefault="008C020E" w:rsidP="008C020E">
      <w:pPr>
        <w:pStyle w:val="Default"/>
        <w:rPr>
          <w:rFonts w:ascii="Segoe UI" w:hAnsi="Segoe UI" w:cs="Segoe UI"/>
          <w:lang w:val="en"/>
        </w:rPr>
      </w:pPr>
    </w:p>
    <w:p w14:paraId="12FF4F3B" w14:textId="77777777" w:rsidR="008C020E" w:rsidRPr="00794CB3" w:rsidRDefault="008C020E" w:rsidP="008C020E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b/>
          <w:lang w:val="en"/>
        </w:rPr>
        <w:t>Manylion cyswllt</w:t>
      </w:r>
    </w:p>
    <w:p w14:paraId="678F5177" w14:textId="77777777" w:rsidR="008C020E" w:rsidRPr="00794CB3" w:rsidRDefault="008C020E" w:rsidP="008C020E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 </w:t>
      </w:r>
    </w:p>
    <w:p w14:paraId="00352391" w14:textId="77777777" w:rsidR="008C020E" w:rsidRPr="00794CB3" w:rsidRDefault="008C020E" w:rsidP="008C020E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>E-bost: Amb.records@wales.nhs.uk</w:t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b/>
          <w:lang w:val="en"/>
        </w:rPr>
        <w:t>Rhif ffôn:</w:t>
      </w:r>
      <w:r w:rsidRPr="00794CB3">
        <w:rPr>
          <w:rFonts w:ascii="Segoe UI" w:hAnsi="Segoe UI" w:cs="Segoe UI"/>
          <w:lang w:val="en"/>
        </w:rPr>
        <w:t xml:space="preserve"> 0300 123 2310 – dydd Llun i ddydd Gwener 08:30 – 16:30 </w:t>
      </w:r>
      <w:r>
        <w:rPr>
          <w:rFonts w:ascii="Segoe UI" w:hAnsi="Segoe UI" w:cs="Segoe UI"/>
          <w:lang w:val="en"/>
        </w:rPr>
        <w:t xml:space="preserve">(ac </w:t>
      </w:r>
      <w:r w:rsidRPr="00794CB3">
        <w:rPr>
          <w:rFonts w:ascii="Segoe UI" w:hAnsi="Segoe UI" w:cs="Segoe UI"/>
          <w:lang w:val="en"/>
        </w:rPr>
        <w:t>eithrio Gwyliau Banc</w:t>
      </w:r>
      <w:r>
        <w:rPr>
          <w:rFonts w:ascii="Segoe UI" w:hAnsi="Segoe UI" w:cs="Segoe UI"/>
          <w:lang w:val="en"/>
        </w:rPr>
        <w:t>).</w:t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b/>
          <w:lang w:val="en"/>
        </w:rPr>
        <w:t xml:space="preserve">Cyfeiriad: </w:t>
      </w:r>
    </w:p>
    <w:p w14:paraId="11A22348" w14:textId="77777777" w:rsidR="008C020E" w:rsidRPr="00794CB3" w:rsidRDefault="008C020E" w:rsidP="008C020E">
      <w:pPr>
        <w:pStyle w:val="Default"/>
        <w:rPr>
          <w:rFonts w:ascii="Segoe UI" w:hAnsi="Segoe UI" w:cs="Segoe UI"/>
          <w:lang w:val="en"/>
        </w:rPr>
      </w:pPr>
    </w:p>
    <w:p w14:paraId="14303E14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Y Tîm Archifau a Gwasanaethau Recordiau  </w:t>
      </w:r>
    </w:p>
    <w:p w14:paraId="19CA3A99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Ymddiriedolaeth</w:t>
      </w:r>
      <w:r>
        <w:rPr>
          <w:rFonts w:ascii="Segoe UI" w:eastAsia="Calibri" w:hAnsi="Segoe UI" w:cs="Segoe UI"/>
          <w:b/>
          <w:sz w:val="24"/>
          <w:szCs w:val="24"/>
        </w:rPr>
        <w:t xml:space="preserve"> Brifysgol </w:t>
      </w:r>
      <w:r w:rsidRPr="00794CB3">
        <w:rPr>
          <w:rFonts w:ascii="Segoe UI" w:eastAsia="Calibri" w:hAnsi="Segoe UI" w:cs="Segoe UI"/>
          <w:b/>
          <w:sz w:val="24"/>
          <w:szCs w:val="24"/>
        </w:rPr>
        <w:t>GIG Gwasanaethau Ambiwlans Cymru</w:t>
      </w:r>
    </w:p>
    <w:p w14:paraId="7E36C77E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Tŷ Elwy</w:t>
      </w:r>
    </w:p>
    <w:p w14:paraId="16901CDA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Uned 7</w:t>
      </w:r>
    </w:p>
    <w:p w14:paraId="31AF886D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Ffordd Richard Davies</w:t>
      </w:r>
    </w:p>
    <w:p w14:paraId="36117E09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Parc Busnes Llanelwy</w:t>
      </w:r>
    </w:p>
    <w:p w14:paraId="581D0133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Llanelwy</w:t>
      </w:r>
    </w:p>
    <w:p w14:paraId="6BC3EAE0" w14:textId="77777777" w:rsidR="008C020E" w:rsidRPr="00794CB3" w:rsidRDefault="008C020E" w:rsidP="008C020E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LL17 0LJ                                    </w:t>
      </w:r>
    </w:p>
    <w:p w14:paraId="56167C0C" w14:textId="77777777" w:rsidR="008C020E" w:rsidRPr="00794CB3" w:rsidRDefault="008C020E" w:rsidP="008C020E">
      <w:pPr>
        <w:pStyle w:val="Default"/>
        <w:rPr>
          <w:rFonts w:ascii="Segoe UI" w:hAnsi="Segoe UI" w:cs="Segoe UI"/>
        </w:rPr>
      </w:pPr>
    </w:p>
    <w:p w14:paraId="66F3B304" w14:textId="77777777" w:rsidR="00C57BAC" w:rsidRPr="00294339" w:rsidRDefault="00C57BAC" w:rsidP="008C020E">
      <w:pPr>
        <w:rPr>
          <w:rFonts w:ascii="Segoe UI" w:hAnsi="Segoe UI" w:cs="Segoe UI"/>
        </w:rPr>
      </w:pPr>
    </w:p>
    <w:sectPr w:rsidR="00C57BAC" w:rsidRPr="00294339" w:rsidSect="00294339">
      <w:headerReference w:type="default" r:id="rId9"/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124B4" w14:textId="77777777" w:rsidR="00447700" w:rsidRDefault="00447700" w:rsidP="00A62955">
      <w:pPr>
        <w:spacing w:after="0" w:line="240" w:lineRule="auto"/>
      </w:pPr>
      <w:r>
        <w:separator/>
      </w:r>
    </w:p>
  </w:endnote>
  <w:endnote w:type="continuationSeparator" w:id="0">
    <w:p w14:paraId="613D6FE4" w14:textId="77777777" w:rsidR="00447700" w:rsidRDefault="00447700" w:rsidP="00A6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F9CA6F" w14:textId="77777777" w:rsidR="00447700" w:rsidRDefault="00447700" w:rsidP="00A62955">
      <w:pPr>
        <w:spacing w:after="0" w:line="240" w:lineRule="auto"/>
      </w:pPr>
      <w:r>
        <w:separator/>
      </w:r>
    </w:p>
  </w:footnote>
  <w:footnote w:type="continuationSeparator" w:id="0">
    <w:p w14:paraId="2F7C931D" w14:textId="77777777" w:rsidR="00447700" w:rsidRDefault="00447700" w:rsidP="00A62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009A0" w14:textId="38B8F845" w:rsidR="00A62955" w:rsidRDefault="00294339">
    <w:pPr>
      <w:pStyle w:val="Header"/>
    </w:pPr>
    <w:r w:rsidRPr="000A7E04">
      <w:rPr>
        <w:noProof/>
      </w:rPr>
      <w:drawing>
        <wp:inline distT="0" distB="0" distL="0" distR="0" wp14:anchorId="2B193CFE" wp14:editId="5E494596">
          <wp:extent cx="5731510" cy="743585"/>
          <wp:effectExtent l="0" t="0" r="2540" b="0"/>
          <wp:docPr id="7285691" name="Picture 1" descr="A white background with black and white clou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027315" name="Picture 1" descr="A white background with black and white cloud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43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62955">
      <w:ptab w:relativeTo="margin" w:alignment="right" w:leader="none"/>
    </w:r>
    <w:r w:rsidR="00A62955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14D4E"/>
    <w:multiLevelType w:val="hybridMultilevel"/>
    <w:tmpl w:val="EC36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67D53"/>
    <w:multiLevelType w:val="hybridMultilevel"/>
    <w:tmpl w:val="7FCAE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767245"/>
    <w:multiLevelType w:val="hybridMultilevel"/>
    <w:tmpl w:val="FCE2F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F667F"/>
    <w:multiLevelType w:val="hybridMultilevel"/>
    <w:tmpl w:val="C23A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34041"/>
    <w:multiLevelType w:val="hybridMultilevel"/>
    <w:tmpl w:val="846486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1649216">
    <w:abstractNumId w:val="4"/>
  </w:num>
  <w:num w:numId="2" w16cid:durableId="925311353">
    <w:abstractNumId w:val="3"/>
  </w:num>
  <w:num w:numId="3" w16cid:durableId="1315334673">
    <w:abstractNumId w:val="2"/>
  </w:num>
  <w:num w:numId="4" w16cid:durableId="1428040979">
    <w:abstractNumId w:val="1"/>
  </w:num>
  <w:num w:numId="5" w16cid:durableId="166392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955"/>
    <w:rsid w:val="0005520F"/>
    <w:rsid w:val="00062589"/>
    <w:rsid w:val="000F06EA"/>
    <w:rsid w:val="00112A07"/>
    <w:rsid w:val="00177DA9"/>
    <w:rsid w:val="001D3CB0"/>
    <w:rsid w:val="00294339"/>
    <w:rsid w:val="0030009B"/>
    <w:rsid w:val="003C76F0"/>
    <w:rsid w:val="00443F10"/>
    <w:rsid w:val="00447700"/>
    <w:rsid w:val="0049258C"/>
    <w:rsid w:val="004F78E9"/>
    <w:rsid w:val="00534B68"/>
    <w:rsid w:val="00684CA1"/>
    <w:rsid w:val="006B659E"/>
    <w:rsid w:val="007615C9"/>
    <w:rsid w:val="00781D8A"/>
    <w:rsid w:val="008C020E"/>
    <w:rsid w:val="008D25BC"/>
    <w:rsid w:val="008E1913"/>
    <w:rsid w:val="009008BA"/>
    <w:rsid w:val="0093706F"/>
    <w:rsid w:val="00991A21"/>
    <w:rsid w:val="00A62955"/>
    <w:rsid w:val="00AC6035"/>
    <w:rsid w:val="00AE38B4"/>
    <w:rsid w:val="00AE3DA4"/>
    <w:rsid w:val="00B833B9"/>
    <w:rsid w:val="00B92FA2"/>
    <w:rsid w:val="00BA2BC7"/>
    <w:rsid w:val="00BC38CB"/>
    <w:rsid w:val="00C57BAC"/>
    <w:rsid w:val="00C83077"/>
    <w:rsid w:val="00CA4624"/>
    <w:rsid w:val="00D01216"/>
    <w:rsid w:val="00DF7B13"/>
    <w:rsid w:val="00E362E3"/>
    <w:rsid w:val="00EB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E76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955"/>
  </w:style>
  <w:style w:type="paragraph" w:styleId="Footer">
    <w:name w:val="footer"/>
    <w:basedOn w:val="Normal"/>
    <w:link w:val="FooterChar"/>
    <w:uiPriority w:val="99"/>
    <w:unhideWhenUsed/>
    <w:rsid w:val="00A62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955"/>
  </w:style>
  <w:style w:type="paragraph" w:styleId="NoSpacing">
    <w:name w:val="No Spacing"/>
    <w:uiPriority w:val="1"/>
    <w:qFormat/>
    <w:rsid w:val="00A62955"/>
    <w:pPr>
      <w:spacing w:after="0" w:line="240" w:lineRule="auto"/>
    </w:pPr>
  </w:style>
  <w:style w:type="table" w:styleId="TableGrid">
    <w:name w:val="Table Grid"/>
    <w:basedOn w:val="TableNormal"/>
    <w:uiPriority w:val="39"/>
    <w:rsid w:val="00DF7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4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2589"/>
    <w:rPr>
      <w:color w:val="0563C1" w:themeColor="hyperlink"/>
      <w:u w:val="single"/>
    </w:rPr>
  </w:style>
  <w:style w:type="paragraph" w:customStyle="1" w:styleId="Default">
    <w:name w:val="Default"/>
    <w:rsid w:val="003C76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4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sl.microsofttranslator.com/bv.aspx?from=&amp;to=cy&amp;a=https://ico.org.uk/for-organisations/guide-to-the-general-data-protection-regulation-gdpr/ymgeiswy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b.records@wales.nhs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Application For Access to Personal Information - Welsh New</Template>
  <TotalTime>1</TotalTime>
  <Pages>6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Ambulance Services NHS Trust</Company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Birkett  (Welsh Ambulance Services NHS Trust - Hi Support Services)</dc:creator>
  <cp:keywords/>
  <dc:description/>
  <cp:lastModifiedBy>Eleri Jones  (Welsh Ambulance Services NHS Trust - Business Support Officer – RM and IG)</cp:lastModifiedBy>
  <cp:revision>4</cp:revision>
  <dcterms:created xsi:type="dcterms:W3CDTF">2024-05-07T11:31:00Z</dcterms:created>
  <dcterms:modified xsi:type="dcterms:W3CDTF">2024-09-16T13:39:00Z</dcterms:modified>
</cp:coreProperties>
</file>