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079DB" w14:textId="1779FDA4" w:rsidR="00C83077" w:rsidRPr="00794CB3" w:rsidRDefault="00E362E3" w:rsidP="00794CB3">
      <w:pPr>
        <w:rPr>
          <w:rFonts w:ascii="Segoe UI" w:hAnsi="Segoe UI" w:cs="Segoe UI"/>
          <w:b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ab/>
      </w:r>
      <w:r w:rsidR="00C83077" w:rsidRPr="00794CB3">
        <w:rPr>
          <w:rFonts w:ascii="Segoe UI" w:hAnsi="Segoe UI" w:cs="Segoe UI"/>
          <w:b/>
          <w:sz w:val="24"/>
          <w:szCs w:val="24"/>
        </w:rPr>
        <w:t xml:space="preserve">                       CAIS AM FYNEDIAD I WYBODAETH BERSONOL</w:t>
      </w:r>
    </w:p>
    <w:p w14:paraId="52CFBFDE" w14:textId="77777777" w:rsidR="00C83077" w:rsidRPr="00794CB3" w:rsidRDefault="00C83077" w:rsidP="00C83077">
      <w:pPr>
        <w:pStyle w:val="NoSpacing"/>
        <w:rPr>
          <w:rFonts w:ascii="Segoe UI" w:hAnsi="Segoe UI" w:cs="Segoe UI"/>
          <w:b/>
          <w:sz w:val="24"/>
          <w:szCs w:val="24"/>
        </w:rPr>
      </w:pPr>
    </w:p>
    <w:p w14:paraId="0700846A" w14:textId="77777777" w:rsidR="00C83077" w:rsidRPr="00794CB3" w:rsidRDefault="00991A21" w:rsidP="00C83077">
      <w:pPr>
        <w:pStyle w:val="NoSpacing"/>
        <w:rPr>
          <w:rFonts w:ascii="Segoe UI" w:hAnsi="Segoe UI" w:cs="Segoe UI"/>
          <w:b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t xml:space="preserve">Llenwch </w:t>
      </w:r>
      <w:r w:rsidRPr="00794CB3">
        <w:rPr>
          <w:rFonts w:ascii="Segoe UI" w:hAnsi="Segoe UI" w:cs="Segoe UI"/>
          <w:b/>
          <w:sz w:val="24"/>
          <w:szCs w:val="24"/>
          <w:u w:val="single"/>
        </w:rPr>
        <w:t>p</w:t>
      </w:r>
      <w:r w:rsidR="00C83077" w:rsidRPr="00794CB3">
        <w:rPr>
          <w:rFonts w:ascii="Segoe UI" w:hAnsi="Segoe UI" w:cs="Segoe UI"/>
          <w:b/>
          <w:sz w:val="24"/>
          <w:szCs w:val="24"/>
          <w:u w:val="single"/>
        </w:rPr>
        <w:t>ob</w:t>
      </w:r>
      <w:r w:rsidR="00C83077" w:rsidRPr="00794CB3">
        <w:rPr>
          <w:rFonts w:ascii="Segoe UI" w:hAnsi="Segoe UI" w:cs="Segoe UI"/>
          <w:b/>
          <w:sz w:val="24"/>
          <w:szCs w:val="24"/>
        </w:rPr>
        <w:t xml:space="preserve"> adran berthnasol o'r ffurflen hon.  Gall methu â gwneud hynny arwain at oedi wrth brosesu eich cais.</w:t>
      </w:r>
    </w:p>
    <w:p w14:paraId="39E4850A" w14:textId="77777777" w:rsidR="00C83077" w:rsidRPr="00794CB3" w:rsidRDefault="00C83077" w:rsidP="00C83077">
      <w:pPr>
        <w:pStyle w:val="NoSpacing"/>
        <w:rPr>
          <w:rFonts w:ascii="Segoe UI" w:hAnsi="Segoe UI" w:cs="Segoe UI"/>
          <w:b/>
          <w:sz w:val="24"/>
          <w:szCs w:val="24"/>
        </w:rPr>
      </w:pPr>
    </w:p>
    <w:p w14:paraId="7500A2F2" w14:textId="34CD7AE8" w:rsidR="00C83077" w:rsidRPr="00794CB3" w:rsidRDefault="006521AA" w:rsidP="006521AA">
      <w:pPr>
        <w:pStyle w:val="NoSpacing"/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Ydych chi yn gwneud cais am wybodaeth amdanoch eich hun neu ar gyfer rhywun arall (ticiwch)</w:t>
      </w:r>
    </w:p>
    <w:p w14:paraId="34782024" w14:textId="77777777" w:rsidR="00DF7B13" w:rsidRPr="00794CB3" w:rsidRDefault="00DF7B13" w:rsidP="00DF7B13">
      <w:pPr>
        <w:pStyle w:val="NoSpacing"/>
        <w:rPr>
          <w:rFonts w:ascii="Segoe UI" w:hAnsi="Segoe UI" w:cs="Segoe UI"/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F7B13" w:rsidRPr="00794CB3" w14:paraId="1A25217F" w14:textId="77777777" w:rsidTr="00DF7B13">
        <w:tc>
          <w:tcPr>
            <w:tcW w:w="4508" w:type="dxa"/>
          </w:tcPr>
          <w:p w14:paraId="7F75D33A" w14:textId="77777777" w:rsidR="006521AA" w:rsidRPr="00794CB3" w:rsidRDefault="006521AA" w:rsidP="00C57BAC">
            <w:pPr>
              <w:pStyle w:val="NoSpacing"/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  <w:highlight w:val="lightGray"/>
              </w:rPr>
              <w:t>Ar gyfer gwybodaeth amdanoch chi</w:t>
            </w:r>
          </w:p>
          <w:p w14:paraId="66354337" w14:textId="77777777" w:rsidR="00BA2BC7" w:rsidRPr="00794CB3" w:rsidRDefault="00C57BAC" w:rsidP="00C57BAC">
            <w:pPr>
              <w:pStyle w:val="NoSpacing"/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Nid oes angen i chi lenwi adran 2 a 5.2</w:t>
            </w:r>
          </w:p>
          <w:p w14:paraId="24608B98" w14:textId="77777777" w:rsidR="00BA2BC7" w:rsidRPr="00794CB3" w:rsidRDefault="00BA2BC7" w:rsidP="00BA2BC7">
            <w:pPr>
              <w:pStyle w:val="NoSpacing"/>
              <w:rPr>
                <w:rFonts w:ascii="Segoe UI" w:hAnsi="Segoe UI" w:cs="Segoe UI"/>
                <w:sz w:val="24"/>
                <w:szCs w:val="24"/>
              </w:rPr>
            </w:pPr>
          </w:p>
          <w:p w14:paraId="26D80E4D" w14:textId="77777777" w:rsidR="00DF7B13" w:rsidRPr="00794CB3" w:rsidRDefault="00BA2BC7" w:rsidP="00B833B9">
            <w:pPr>
              <w:pStyle w:val="NoSpacing"/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sdt>
              <w:sdtPr>
                <w:rPr>
                  <w:rFonts w:ascii="Segoe UI" w:hAnsi="Segoe UI" w:cs="Segoe UI"/>
                  <w:sz w:val="24"/>
                  <w:szCs w:val="24"/>
                </w:rPr>
                <w:id w:val="999315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4ADC" w:rsidRPr="00794CB3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14:paraId="49A96FC5" w14:textId="77777777" w:rsidR="00BA2BC7" w:rsidRPr="00794CB3" w:rsidRDefault="006521AA" w:rsidP="00BA2BC7">
            <w:pPr>
              <w:pStyle w:val="NoSpacing"/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  <w:highlight w:val="lightGray"/>
              </w:rPr>
              <w:t>Ar gyfer gwybodaeth am rywun arall</w:t>
            </w:r>
          </w:p>
          <w:p w14:paraId="0431C391" w14:textId="77777777" w:rsidR="00BA2BC7" w:rsidRPr="00794CB3" w:rsidRDefault="00BA2BC7" w:rsidP="00BA2BC7">
            <w:pPr>
              <w:pStyle w:val="NoSpacing"/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Rhaid i chi lenwi </w:t>
            </w:r>
            <w:r w:rsidRPr="00794CB3">
              <w:rPr>
                <w:rFonts w:ascii="Segoe UI" w:hAnsi="Segoe UI" w:cs="Segoe UI"/>
                <w:sz w:val="24"/>
                <w:szCs w:val="24"/>
                <w:u w:val="single"/>
              </w:rPr>
              <w:t>pob</w:t>
            </w: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 adran ar y ffurflen hon.</w:t>
            </w:r>
          </w:p>
          <w:sdt>
            <w:sdtPr>
              <w:rPr>
                <w:rFonts w:ascii="Segoe UI" w:hAnsi="Segoe UI" w:cs="Segoe UI"/>
                <w:sz w:val="24"/>
                <w:szCs w:val="24"/>
              </w:rPr>
              <w:id w:val="14498918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42853D7" w14:textId="77777777" w:rsidR="00DF7B13" w:rsidRPr="00794CB3" w:rsidRDefault="00894ADC" w:rsidP="00DF7B13">
                <w:pPr>
                  <w:pStyle w:val="NoSpacing"/>
                  <w:rPr>
                    <w:rFonts w:ascii="Segoe UI" w:hAnsi="Segoe UI" w:cs="Segoe UI"/>
                    <w:sz w:val="24"/>
                    <w:szCs w:val="24"/>
                  </w:rPr>
                </w:pPr>
                <w:r w:rsidRPr="00794CB3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</w:tc>
      </w:tr>
    </w:tbl>
    <w:p w14:paraId="1D82B611" w14:textId="77777777" w:rsidR="00DF7B13" w:rsidRPr="00794CB3" w:rsidRDefault="00DF7B13" w:rsidP="00DF7B13">
      <w:pPr>
        <w:pStyle w:val="NoSpacing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095"/>
        <w:gridCol w:w="1583"/>
        <w:gridCol w:w="2925"/>
      </w:tblGrid>
      <w:tr w:rsidR="00DF7B13" w:rsidRPr="00794CB3" w14:paraId="2C8C58DD" w14:textId="77777777" w:rsidTr="00DF7B13">
        <w:tc>
          <w:tcPr>
            <w:tcW w:w="9016" w:type="dxa"/>
            <w:gridSpan w:val="4"/>
            <w:shd w:val="clear" w:color="auto" w:fill="C5E0B3" w:themeFill="accent6" w:themeFillTint="66"/>
          </w:tcPr>
          <w:p w14:paraId="3A8F751B" w14:textId="77777777" w:rsidR="00DF7B13" w:rsidRPr="00794CB3" w:rsidRDefault="00C57BAC" w:rsidP="00DF7B13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>Adran 1: M</w:t>
            </w:r>
            <w:r w:rsidR="00BA2BC7" w:rsidRPr="00794CB3">
              <w:rPr>
                <w:rFonts w:ascii="Segoe UI" w:hAnsi="Segoe UI" w:cs="Segoe UI"/>
                <w:b/>
                <w:sz w:val="24"/>
                <w:szCs w:val="24"/>
              </w:rPr>
              <w:t>anylion y person sy'n gofyn am y cofnodion</w:t>
            </w:r>
            <w:r w:rsidR="006521AA" w:rsidRPr="00794CB3">
              <w:rPr>
                <w:rFonts w:ascii="Segoe UI" w:hAnsi="Segoe UI" w:cs="Segoe UI"/>
                <w:b/>
                <w:sz w:val="24"/>
                <w:szCs w:val="24"/>
              </w:rPr>
              <w:t xml:space="preserve"> (Chi)</w:t>
            </w:r>
          </w:p>
        </w:tc>
      </w:tr>
      <w:tr w:rsidR="00DF7B13" w:rsidRPr="00794CB3" w14:paraId="180CCDE7" w14:textId="77777777" w:rsidTr="00DF7B13">
        <w:tc>
          <w:tcPr>
            <w:tcW w:w="1413" w:type="dxa"/>
          </w:tcPr>
          <w:p w14:paraId="1F39D7C6" w14:textId="77777777" w:rsidR="00DF7B13" w:rsidRPr="00794CB3" w:rsidRDefault="00C8307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Enw Llawn:</w:t>
            </w:r>
          </w:p>
        </w:tc>
        <w:sdt>
          <w:sdtPr>
            <w:rPr>
              <w:rFonts w:ascii="Segoe UI" w:hAnsi="Segoe UI" w:cs="Segoe UI"/>
              <w:sz w:val="20"/>
              <w:szCs w:val="20"/>
            </w:rPr>
            <w:id w:val="-217211165"/>
            <w:placeholder>
              <w:docPart w:val="25BBC6D5DC9542728E5A9877D940C6DD"/>
            </w:placeholder>
          </w:sdtPr>
          <w:sdtContent>
            <w:tc>
              <w:tcPr>
                <w:tcW w:w="3095" w:type="dxa"/>
              </w:tcPr>
              <w:p w14:paraId="09179755" w14:textId="77777777" w:rsidR="00DF7B13" w:rsidRPr="002C0CBD" w:rsidRDefault="00894ADC" w:rsidP="00A62955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2C0CBD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tc>
          </w:sdtContent>
        </w:sdt>
        <w:tc>
          <w:tcPr>
            <w:tcW w:w="1583" w:type="dxa"/>
          </w:tcPr>
          <w:p w14:paraId="69154788" w14:textId="77777777" w:rsidR="00DF7B13" w:rsidRPr="00794CB3" w:rsidRDefault="00C8307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Dyddiad Geni:</w:t>
            </w:r>
            <w:r w:rsidR="00DF7B13" w:rsidRPr="00794CB3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sdt>
          <w:sdtPr>
            <w:rPr>
              <w:rFonts w:ascii="Segoe UI" w:hAnsi="Segoe UI" w:cs="Segoe UI"/>
              <w:sz w:val="20"/>
              <w:szCs w:val="20"/>
            </w:rPr>
            <w:id w:val="-18632207"/>
            <w:placeholder>
              <w:docPart w:val="25BBC6D5DC9542728E5A9877D940C6DD"/>
            </w:placeholder>
          </w:sdtPr>
          <w:sdtContent>
            <w:tc>
              <w:tcPr>
                <w:tcW w:w="2925" w:type="dxa"/>
              </w:tcPr>
              <w:p w14:paraId="70661A53" w14:textId="77777777" w:rsidR="00DF7B13" w:rsidRPr="002C0CBD" w:rsidRDefault="00894ADC" w:rsidP="00A62955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2C0CBD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tc>
          </w:sdtContent>
        </w:sdt>
      </w:tr>
      <w:tr w:rsidR="00DF7B13" w:rsidRPr="00794CB3" w14:paraId="3ED332B2" w14:textId="77777777" w:rsidTr="00DF7B13">
        <w:tc>
          <w:tcPr>
            <w:tcW w:w="1413" w:type="dxa"/>
          </w:tcPr>
          <w:p w14:paraId="3E43D230" w14:textId="77777777" w:rsidR="00DF7B13" w:rsidRPr="00794CB3" w:rsidRDefault="00C8307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Cyfeiriad:</w:t>
            </w:r>
          </w:p>
        </w:tc>
        <w:tc>
          <w:tcPr>
            <w:tcW w:w="3095" w:type="dxa"/>
          </w:tcPr>
          <w:sdt>
            <w:sdtPr>
              <w:rPr>
                <w:rFonts w:ascii="Segoe UI" w:hAnsi="Segoe UI" w:cs="Segoe UI"/>
                <w:sz w:val="20"/>
                <w:szCs w:val="20"/>
              </w:rPr>
              <w:id w:val="1727950772"/>
              <w:placeholder>
                <w:docPart w:val="25BBC6D5DC9542728E5A9877D940C6DD"/>
              </w:placeholder>
            </w:sdtPr>
            <w:sdtContent>
              <w:p w14:paraId="4AE348EA" w14:textId="77777777" w:rsidR="00DF7B13" w:rsidRPr="002C0CBD" w:rsidRDefault="00894ADC" w:rsidP="00A62955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2C0CBD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sdtContent>
          </w:sdt>
          <w:p w14:paraId="0C710BCF" w14:textId="77777777" w:rsidR="00DF7B13" w:rsidRPr="002C0CBD" w:rsidRDefault="00DF7B13" w:rsidP="00A629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7DEACA9" w14:textId="77777777" w:rsidR="00DF7B13" w:rsidRPr="002C0CBD" w:rsidRDefault="00DF7B13" w:rsidP="00A629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492AC87" w14:textId="77777777" w:rsidR="00DF7B13" w:rsidRPr="002C0CBD" w:rsidRDefault="00DF7B13" w:rsidP="00A629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69F1AEC7" w14:textId="77777777" w:rsidR="00DF7B13" w:rsidRPr="00794CB3" w:rsidRDefault="00C8307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Cod post:</w:t>
            </w:r>
          </w:p>
        </w:tc>
        <w:tc>
          <w:tcPr>
            <w:tcW w:w="2925" w:type="dxa"/>
          </w:tcPr>
          <w:p w14:paraId="77CAEC2B" w14:textId="77777777" w:rsidR="00DF7B13" w:rsidRPr="002C0CBD" w:rsidRDefault="00DF7B13" w:rsidP="00A629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F7B13" w:rsidRPr="00794CB3" w14:paraId="36E55244" w14:textId="77777777" w:rsidTr="00DF7B13">
        <w:tc>
          <w:tcPr>
            <w:tcW w:w="1413" w:type="dxa"/>
          </w:tcPr>
          <w:p w14:paraId="474CA0EB" w14:textId="77777777" w:rsidR="00DF7B13" w:rsidRPr="00794CB3" w:rsidRDefault="00C8307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Rhif Cyswllt:</w:t>
            </w:r>
          </w:p>
        </w:tc>
        <w:sdt>
          <w:sdtPr>
            <w:rPr>
              <w:rFonts w:ascii="Segoe UI" w:hAnsi="Segoe UI" w:cs="Segoe UI"/>
              <w:sz w:val="20"/>
              <w:szCs w:val="20"/>
            </w:rPr>
            <w:id w:val="-2117508317"/>
            <w:placeholder>
              <w:docPart w:val="25BBC6D5DC9542728E5A9877D940C6DD"/>
            </w:placeholder>
          </w:sdtPr>
          <w:sdtContent>
            <w:tc>
              <w:tcPr>
                <w:tcW w:w="3095" w:type="dxa"/>
              </w:tcPr>
              <w:p w14:paraId="61C6316F" w14:textId="77777777" w:rsidR="00DF7B13" w:rsidRPr="002C0CBD" w:rsidRDefault="00894ADC" w:rsidP="00A62955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2C0CBD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tc>
          </w:sdtContent>
        </w:sdt>
        <w:tc>
          <w:tcPr>
            <w:tcW w:w="1583" w:type="dxa"/>
          </w:tcPr>
          <w:p w14:paraId="0B6355E8" w14:textId="77777777" w:rsidR="00DF7B13" w:rsidRPr="00794CB3" w:rsidRDefault="00BA2BC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Enwau Blaenorol</w:t>
            </w:r>
            <w:r w:rsidR="00DF7B13" w:rsidRPr="00794CB3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sdt>
          <w:sdtPr>
            <w:rPr>
              <w:rFonts w:ascii="Segoe UI" w:hAnsi="Segoe UI" w:cs="Segoe UI"/>
              <w:sz w:val="20"/>
              <w:szCs w:val="20"/>
            </w:rPr>
            <w:id w:val="1923066664"/>
            <w:placeholder>
              <w:docPart w:val="25BBC6D5DC9542728E5A9877D940C6DD"/>
            </w:placeholder>
          </w:sdtPr>
          <w:sdtContent>
            <w:tc>
              <w:tcPr>
                <w:tcW w:w="2925" w:type="dxa"/>
              </w:tcPr>
              <w:p w14:paraId="7CE34BF1" w14:textId="77777777" w:rsidR="00DF7B13" w:rsidRPr="002C0CBD" w:rsidRDefault="00894ADC" w:rsidP="00A62955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2C0CBD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tc>
          </w:sdtContent>
        </w:sdt>
      </w:tr>
      <w:tr w:rsidR="00DF7B13" w:rsidRPr="00794CB3" w14:paraId="1788CA67" w14:textId="77777777" w:rsidTr="00DF7B13">
        <w:tc>
          <w:tcPr>
            <w:tcW w:w="1413" w:type="dxa"/>
          </w:tcPr>
          <w:p w14:paraId="1691BBF8" w14:textId="77777777" w:rsidR="00DF7B13" w:rsidRPr="00794CB3" w:rsidRDefault="00BA2BC7" w:rsidP="00DF7B13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Cyfeiriadau Blaenorol:</w:t>
            </w:r>
          </w:p>
        </w:tc>
        <w:tc>
          <w:tcPr>
            <w:tcW w:w="3095" w:type="dxa"/>
          </w:tcPr>
          <w:sdt>
            <w:sdtPr>
              <w:rPr>
                <w:rFonts w:ascii="Segoe UI" w:hAnsi="Segoe UI" w:cs="Segoe UI"/>
                <w:sz w:val="20"/>
                <w:szCs w:val="20"/>
              </w:rPr>
              <w:id w:val="1484962045"/>
              <w:placeholder>
                <w:docPart w:val="25BBC6D5DC9542728E5A9877D940C6DD"/>
              </w:placeholder>
            </w:sdtPr>
            <w:sdtContent>
              <w:p w14:paraId="6FE4D496" w14:textId="77777777" w:rsidR="00DF7B13" w:rsidRPr="002C0CBD" w:rsidRDefault="00894ADC" w:rsidP="00A62955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2C0CBD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sdtContent>
          </w:sdt>
          <w:p w14:paraId="38BC60E0" w14:textId="77777777" w:rsidR="00DF7B13" w:rsidRPr="002C0CBD" w:rsidRDefault="00DF7B13" w:rsidP="00A629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2DDD37E2" w14:textId="77777777" w:rsidR="00DF7B13" w:rsidRPr="002C0CBD" w:rsidRDefault="00DF7B13" w:rsidP="00A629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1AB5B005" w14:textId="77777777" w:rsidR="00DF7B13" w:rsidRPr="002C0CBD" w:rsidRDefault="00DF7B13" w:rsidP="00A629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472E7E44" w14:textId="77777777" w:rsidR="00DF7B13" w:rsidRPr="00794CB3" w:rsidRDefault="00DF7B13" w:rsidP="00DF7B13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925" w:type="dxa"/>
          </w:tcPr>
          <w:p w14:paraId="5DAED75C" w14:textId="77777777" w:rsidR="00DF7B13" w:rsidRPr="002C0CBD" w:rsidRDefault="00DF7B13" w:rsidP="00A62955">
            <w:pPr>
              <w:jc w:val="center"/>
              <w:rPr>
                <w:rFonts w:ascii="Segoe UI" w:hAnsi="Segoe UI" w:cs="Segoe UI"/>
              </w:rPr>
            </w:pPr>
          </w:p>
        </w:tc>
      </w:tr>
    </w:tbl>
    <w:p w14:paraId="75C98D0F" w14:textId="77777777" w:rsidR="00A62955" w:rsidRPr="00794CB3" w:rsidRDefault="00A62955" w:rsidP="00A62955">
      <w:pPr>
        <w:jc w:val="center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095"/>
        <w:gridCol w:w="1583"/>
        <w:gridCol w:w="2925"/>
      </w:tblGrid>
      <w:tr w:rsidR="00DF7B13" w:rsidRPr="00794CB3" w14:paraId="2C010BD5" w14:textId="77777777" w:rsidTr="00596644">
        <w:tc>
          <w:tcPr>
            <w:tcW w:w="9016" w:type="dxa"/>
            <w:gridSpan w:val="4"/>
            <w:shd w:val="clear" w:color="auto" w:fill="C5E0B3" w:themeFill="accent6" w:themeFillTint="66"/>
          </w:tcPr>
          <w:p w14:paraId="503568C4" w14:textId="77777777" w:rsidR="00DF7B13" w:rsidRPr="00794CB3" w:rsidRDefault="00C57BAC" w:rsidP="00DF7B13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>Adran 2: M</w:t>
            </w:r>
            <w:r w:rsidR="00BA2BC7" w:rsidRPr="00794CB3">
              <w:rPr>
                <w:rFonts w:ascii="Segoe UI" w:hAnsi="Segoe UI" w:cs="Segoe UI"/>
                <w:b/>
                <w:sz w:val="24"/>
                <w:szCs w:val="24"/>
              </w:rPr>
              <w:t>anylion y claf (</w:t>
            </w:r>
            <w:r w:rsidR="006521AA" w:rsidRPr="00794CB3">
              <w:rPr>
                <w:rFonts w:ascii="Segoe UI" w:hAnsi="Segoe UI" w:cs="Segoe UI"/>
                <w:b/>
                <w:sz w:val="24"/>
                <w:szCs w:val="24"/>
              </w:rPr>
              <w:t>Os ydych angen gwybodaeth am rywun arall</w:t>
            </w:r>
            <w:r w:rsidR="00BA2BC7" w:rsidRPr="00794CB3">
              <w:rPr>
                <w:rFonts w:ascii="Segoe UI" w:hAnsi="Segoe UI" w:cs="Segoe UI"/>
                <w:b/>
                <w:sz w:val="24"/>
                <w:szCs w:val="24"/>
              </w:rPr>
              <w:t>)</w:t>
            </w:r>
          </w:p>
        </w:tc>
      </w:tr>
      <w:tr w:rsidR="00DF7B13" w:rsidRPr="00794CB3" w14:paraId="110DA2B8" w14:textId="77777777" w:rsidTr="00596644">
        <w:tc>
          <w:tcPr>
            <w:tcW w:w="1413" w:type="dxa"/>
          </w:tcPr>
          <w:p w14:paraId="3F2FC20C" w14:textId="77777777" w:rsidR="00DF7B13" w:rsidRPr="00794CB3" w:rsidRDefault="00C8307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Enw Llawn</w:t>
            </w:r>
            <w:r w:rsidR="00DF7B13" w:rsidRPr="00794CB3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sdt>
          <w:sdtPr>
            <w:rPr>
              <w:rFonts w:ascii="Segoe UI" w:hAnsi="Segoe UI" w:cs="Segoe UI"/>
              <w:sz w:val="20"/>
              <w:szCs w:val="20"/>
            </w:rPr>
            <w:id w:val="22447689"/>
            <w:placeholder>
              <w:docPart w:val="25BBC6D5DC9542728E5A9877D940C6DD"/>
            </w:placeholder>
          </w:sdtPr>
          <w:sdtContent>
            <w:tc>
              <w:tcPr>
                <w:tcW w:w="3095" w:type="dxa"/>
              </w:tcPr>
              <w:p w14:paraId="26340DC5" w14:textId="77777777" w:rsidR="00DF7B13" w:rsidRPr="00794CB3" w:rsidRDefault="00894ADC" w:rsidP="00596644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794CB3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tc>
          </w:sdtContent>
        </w:sdt>
        <w:tc>
          <w:tcPr>
            <w:tcW w:w="1583" w:type="dxa"/>
          </w:tcPr>
          <w:p w14:paraId="3600F604" w14:textId="77777777" w:rsidR="00DF7B13" w:rsidRPr="00794CB3" w:rsidRDefault="00C8307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Dyddiad Geni</w:t>
            </w:r>
            <w:r w:rsidR="00DF7B13" w:rsidRPr="00794CB3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sdt>
          <w:sdtPr>
            <w:rPr>
              <w:rFonts w:ascii="Segoe UI" w:hAnsi="Segoe UI" w:cs="Segoe UI"/>
              <w:sz w:val="20"/>
              <w:szCs w:val="20"/>
            </w:rPr>
            <w:id w:val="-722364969"/>
            <w:placeholder>
              <w:docPart w:val="25BBC6D5DC9542728E5A9877D940C6DD"/>
            </w:placeholder>
          </w:sdtPr>
          <w:sdtContent>
            <w:tc>
              <w:tcPr>
                <w:tcW w:w="2925" w:type="dxa"/>
              </w:tcPr>
              <w:p w14:paraId="5DEABAD0" w14:textId="77777777" w:rsidR="00DF7B13" w:rsidRPr="00794CB3" w:rsidRDefault="00894ADC" w:rsidP="00596644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794CB3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tc>
          </w:sdtContent>
        </w:sdt>
      </w:tr>
      <w:tr w:rsidR="00DF7B13" w:rsidRPr="00794CB3" w14:paraId="19F06FAD" w14:textId="77777777" w:rsidTr="00596644">
        <w:tc>
          <w:tcPr>
            <w:tcW w:w="1413" w:type="dxa"/>
          </w:tcPr>
          <w:p w14:paraId="53282890" w14:textId="77777777" w:rsidR="00DF7B13" w:rsidRPr="00794CB3" w:rsidRDefault="00C8307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Cyfeiriad</w:t>
            </w:r>
            <w:r w:rsidR="00DF7B13" w:rsidRPr="00794CB3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tc>
          <w:tcPr>
            <w:tcW w:w="3095" w:type="dxa"/>
          </w:tcPr>
          <w:sdt>
            <w:sdtPr>
              <w:rPr>
                <w:rFonts w:ascii="Segoe UI" w:hAnsi="Segoe UI" w:cs="Segoe UI"/>
                <w:sz w:val="20"/>
                <w:szCs w:val="20"/>
              </w:rPr>
              <w:id w:val="218939704"/>
              <w:placeholder>
                <w:docPart w:val="25BBC6D5DC9542728E5A9877D940C6DD"/>
              </w:placeholder>
            </w:sdtPr>
            <w:sdtContent>
              <w:p w14:paraId="46A8ED3C" w14:textId="77777777" w:rsidR="00DF7B13" w:rsidRPr="00794CB3" w:rsidRDefault="00894ADC" w:rsidP="00596644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794CB3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sdtContent>
          </w:sdt>
          <w:p w14:paraId="59A1F73A" w14:textId="77777777" w:rsidR="00DF7B13" w:rsidRPr="00794CB3" w:rsidRDefault="00DF7B13" w:rsidP="0059664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5966382" w14:textId="77777777" w:rsidR="00DF7B13" w:rsidRPr="00794CB3" w:rsidRDefault="00DF7B13" w:rsidP="0059664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5743A3B" w14:textId="77777777" w:rsidR="00DF7B13" w:rsidRPr="00794CB3" w:rsidRDefault="00DF7B13" w:rsidP="0059664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3" w:type="dxa"/>
          </w:tcPr>
          <w:p w14:paraId="36EAD8A1" w14:textId="77777777" w:rsidR="00DF7B13" w:rsidRPr="00794CB3" w:rsidRDefault="00C8307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Cod post</w:t>
            </w:r>
            <w:r w:rsidR="00DF7B13" w:rsidRPr="00794CB3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sdt>
          <w:sdtPr>
            <w:rPr>
              <w:rFonts w:ascii="Segoe UI" w:hAnsi="Segoe UI" w:cs="Segoe UI"/>
              <w:sz w:val="20"/>
              <w:szCs w:val="20"/>
            </w:rPr>
            <w:id w:val="-1292277017"/>
            <w:placeholder>
              <w:docPart w:val="25BBC6D5DC9542728E5A9877D940C6DD"/>
            </w:placeholder>
          </w:sdtPr>
          <w:sdtContent>
            <w:tc>
              <w:tcPr>
                <w:tcW w:w="2925" w:type="dxa"/>
              </w:tcPr>
              <w:p w14:paraId="6A85613E" w14:textId="77777777" w:rsidR="00DF7B13" w:rsidRPr="00794CB3" w:rsidRDefault="00894ADC" w:rsidP="00596644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794CB3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tc>
          </w:sdtContent>
        </w:sdt>
      </w:tr>
      <w:tr w:rsidR="00DF7B13" w:rsidRPr="00794CB3" w14:paraId="36E84F3C" w14:textId="77777777" w:rsidTr="00596644">
        <w:tc>
          <w:tcPr>
            <w:tcW w:w="1413" w:type="dxa"/>
          </w:tcPr>
          <w:p w14:paraId="37F905C2" w14:textId="77777777" w:rsidR="00DF7B13" w:rsidRPr="00794CB3" w:rsidRDefault="00C8307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Rhif Cyswllt</w:t>
            </w:r>
            <w:r w:rsidR="00DF7B13" w:rsidRPr="00794CB3">
              <w:rPr>
                <w:rFonts w:ascii="Segoe UI" w:hAnsi="Segoe UI" w:cs="Segoe UI"/>
                <w:sz w:val="24"/>
                <w:szCs w:val="24"/>
              </w:rPr>
              <w:t>:</w:t>
            </w:r>
          </w:p>
        </w:tc>
        <w:sdt>
          <w:sdtPr>
            <w:rPr>
              <w:rFonts w:ascii="Segoe UI" w:hAnsi="Segoe UI" w:cs="Segoe UI"/>
              <w:sz w:val="20"/>
              <w:szCs w:val="20"/>
            </w:rPr>
            <w:id w:val="-217355003"/>
            <w:placeholder>
              <w:docPart w:val="25BBC6D5DC9542728E5A9877D940C6DD"/>
            </w:placeholder>
          </w:sdtPr>
          <w:sdtContent>
            <w:tc>
              <w:tcPr>
                <w:tcW w:w="3095" w:type="dxa"/>
              </w:tcPr>
              <w:p w14:paraId="675EA902" w14:textId="77777777" w:rsidR="00DF7B13" w:rsidRPr="00794CB3" w:rsidRDefault="00894ADC" w:rsidP="00596644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794CB3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tc>
          </w:sdtContent>
        </w:sdt>
        <w:tc>
          <w:tcPr>
            <w:tcW w:w="1583" w:type="dxa"/>
          </w:tcPr>
          <w:p w14:paraId="3586A125" w14:textId="77777777" w:rsidR="00DF7B13" w:rsidRPr="00794CB3" w:rsidRDefault="00BA2BC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Enwau Blaenorol:</w:t>
            </w:r>
          </w:p>
        </w:tc>
        <w:sdt>
          <w:sdtPr>
            <w:rPr>
              <w:rFonts w:ascii="Segoe UI" w:hAnsi="Segoe UI" w:cs="Segoe UI"/>
              <w:sz w:val="20"/>
              <w:szCs w:val="20"/>
            </w:rPr>
            <w:id w:val="-1958789740"/>
            <w:placeholder>
              <w:docPart w:val="25BBC6D5DC9542728E5A9877D940C6DD"/>
            </w:placeholder>
          </w:sdtPr>
          <w:sdtContent>
            <w:tc>
              <w:tcPr>
                <w:tcW w:w="2925" w:type="dxa"/>
              </w:tcPr>
              <w:p w14:paraId="08E0E61B" w14:textId="77777777" w:rsidR="00DF7B13" w:rsidRPr="00794CB3" w:rsidRDefault="00894ADC" w:rsidP="00596644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794CB3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tc>
          </w:sdtContent>
        </w:sdt>
      </w:tr>
      <w:tr w:rsidR="00DF7B13" w:rsidRPr="00794CB3" w14:paraId="26294E14" w14:textId="77777777" w:rsidTr="00596644">
        <w:tc>
          <w:tcPr>
            <w:tcW w:w="1413" w:type="dxa"/>
          </w:tcPr>
          <w:p w14:paraId="093477D5" w14:textId="77777777" w:rsidR="00DF7B13" w:rsidRPr="00794CB3" w:rsidRDefault="00BA2BC7" w:rsidP="00596644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Cyfeiriadau Blaenorol:</w:t>
            </w:r>
          </w:p>
        </w:tc>
        <w:tc>
          <w:tcPr>
            <w:tcW w:w="3095" w:type="dxa"/>
          </w:tcPr>
          <w:sdt>
            <w:sdtPr>
              <w:rPr>
                <w:rFonts w:ascii="Segoe UI" w:hAnsi="Segoe UI" w:cs="Segoe UI"/>
                <w:sz w:val="20"/>
                <w:szCs w:val="20"/>
              </w:rPr>
              <w:id w:val="-1164005379"/>
              <w:placeholder>
                <w:docPart w:val="25BBC6D5DC9542728E5A9877D940C6DD"/>
              </w:placeholder>
            </w:sdtPr>
            <w:sdtContent>
              <w:p w14:paraId="3CE5E159" w14:textId="77777777" w:rsidR="00DF7B13" w:rsidRPr="00794CB3" w:rsidRDefault="00894ADC" w:rsidP="00596644">
                <w:pPr>
                  <w:jc w:val="center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794CB3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sdtContent>
          </w:sdt>
          <w:p w14:paraId="5A02EB4C" w14:textId="77777777" w:rsidR="00DF7B13" w:rsidRPr="00794CB3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3D09A5E4" w14:textId="77777777" w:rsidR="00DF7B13" w:rsidRPr="00794CB3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362DE928" w14:textId="77777777" w:rsidR="00DF7B13" w:rsidRPr="00794CB3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583" w:type="dxa"/>
          </w:tcPr>
          <w:p w14:paraId="1A566865" w14:textId="77777777" w:rsidR="00DF7B13" w:rsidRPr="00794CB3" w:rsidRDefault="00DF7B13" w:rsidP="00596644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925" w:type="dxa"/>
          </w:tcPr>
          <w:p w14:paraId="7FEF9B64" w14:textId="77777777" w:rsidR="00DF7B13" w:rsidRPr="00794CB3" w:rsidRDefault="00DF7B13" w:rsidP="005966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19A52DC2" w14:textId="77777777" w:rsidR="00DF7B13" w:rsidRPr="00794CB3" w:rsidRDefault="00DF7B13" w:rsidP="00A62955">
      <w:pPr>
        <w:jc w:val="center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4508"/>
        <w:gridCol w:w="4508"/>
      </w:tblGrid>
      <w:tr w:rsidR="00EB54B9" w:rsidRPr="00794CB3" w14:paraId="577F060A" w14:textId="77777777" w:rsidTr="00EB54B9">
        <w:tc>
          <w:tcPr>
            <w:tcW w:w="9016" w:type="dxa"/>
            <w:gridSpan w:val="2"/>
            <w:shd w:val="clear" w:color="auto" w:fill="C5E0B3" w:themeFill="accent6" w:themeFillTint="66"/>
          </w:tcPr>
          <w:p w14:paraId="70D932CE" w14:textId="77777777" w:rsidR="00EB54B9" w:rsidRPr="00794CB3" w:rsidRDefault="00BA2BC7" w:rsidP="00EB54B9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lastRenderedPageBreak/>
              <w:t>Adran 3: Dewiswch os ydych yn dymuno:</w:t>
            </w:r>
          </w:p>
        </w:tc>
      </w:tr>
      <w:tr w:rsidR="00EB54B9" w:rsidRPr="00794CB3" w14:paraId="3776A157" w14:textId="77777777" w:rsidTr="00EB54B9">
        <w:tblPrEx>
          <w:shd w:val="clear" w:color="auto" w:fill="auto"/>
        </w:tblPrEx>
        <w:tc>
          <w:tcPr>
            <w:tcW w:w="4508" w:type="dxa"/>
          </w:tcPr>
          <w:p w14:paraId="3F179B8E" w14:textId="77777777" w:rsidR="00BA2BC7" w:rsidRPr="00794CB3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Cofnodion a anfonir drwy'r post:</w:t>
            </w:r>
            <w:r w:rsidR="00894ADC" w:rsidRPr="00794CB3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sdt>
              <w:sdtPr>
                <w:rPr>
                  <w:rFonts w:ascii="Segoe UI" w:hAnsi="Segoe UI" w:cs="Segoe UI"/>
                  <w:sz w:val="24"/>
                  <w:szCs w:val="24"/>
                </w:rPr>
                <w:id w:val="-1205401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4ADC" w:rsidRPr="00794CB3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14:paraId="07B75BF9" w14:textId="77777777" w:rsidR="00EB54B9" w:rsidRPr="00794CB3" w:rsidRDefault="00EB54B9" w:rsidP="00EB54B9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20501A94" w14:textId="77777777" w:rsidR="00894ADC" w:rsidRPr="00794CB3" w:rsidRDefault="00894ADC" w:rsidP="00EB54B9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C185F4E" w14:textId="77777777" w:rsidR="00BA2BC7" w:rsidRPr="00794CB3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Cofnodion a anfonir drwy'r e-bost diogel</w:t>
            </w:r>
            <w:r w:rsidR="00894ADC" w:rsidRPr="00794CB3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sdt>
              <w:sdtPr>
                <w:rPr>
                  <w:rFonts w:ascii="Segoe UI" w:hAnsi="Segoe UI" w:cs="Segoe UI"/>
                  <w:sz w:val="24"/>
                  <w:szCs w:val="24"/>
                </w:rPr>
                <w:id w:val="310373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4ADC" w:rsidRPr="00794CB3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14:paraId="0E0D0E61" w14:textId="77777777" w:rsidR="00BA2BC7" w:rsidRPr="00794CB3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25ED46F4" w14:textId="77777777" w:rsidR="00BA2BC7" w:rsidRPr="00794CB3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Rhowch eich cyfeiriad e-bost:</w:t>
            </w:r>
          </w:p>
          <w:p w14:paraId="1AC7BC76" w14:textId="77777777" w:rsidR="00EB54B9" w:rsidRPr="00794CB3" w:rsidRDefault="00EB54B9" w:rsidP="00EB54B9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7B95A8B8" w14:textId="77777777" w:rsidR="00EB54B9" w:rsidRPr="00794CB3" w:rsidRDefault="00EB54B9" w:rsidP="00EB54B9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5D18623E" w14:textId="77777777" w:rsidR="00EB54B9" w:rsidRPr="00794CB3" w:rsidRDefault="00EB54B9" w:rsidP="00A62955">
      <w:pPr>
        <w:jc w:val="center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16"/>
      </w:tblGrid>
      <w:tr w:rsidR="00E362E3" w:rsidRPr="00794CB3" w14:paraId="581DB2B1" w14:textId="77777777" w:rsidTr="00596644">
        <w:tc>
          <w:tcPr>
            <w:tcW w:w="9016" w:type="dxa"/>
            <w:shd w:val="clear" w:color="auto" w:fill="C5E0B3" w:themeFill="accent6" w:themeFillTint="66"/>
          </w:tcPr>
          <w:p w14:paraId="0B7DC3FC" w14:textId="486B1C86" w:rsidR="00BA2BC7" w:rsidRPr="00794CB3" w:rsidRDefault="00C57BAC" w:rsidP="00BA2BC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>Adran 4: A</w:t>
            </w:r>
            <w:r w:rsidR="00BA2BC7" w:rsidRPr="00794CB3">
              <w:rPr>
                <w:rFonts w:ascii="Segoe UI" w:hAnsi="Segoe UI" w:cs="Segoe UI"/>
                <w:b/>
                <w:sz w:val="24"/>
                <w:szCs w:val="24"/>
              </w:rPr>
              <w:t xml:space="preserve"> yw eich cais yn ymwneud â phryder/hawliad yn erbyn Ymddiriedolaeth </w:t>
            </w:r>
            <w:r w:rsidR="00794CB3">
              <w:rPr>
                <w:rFonts w:ascii="Segoe UI" w:hAnsi="Segoe UI" w:cs="Segoe UI"/>
                <w:b/>
                <w:sz w:val="24"/>
                <w:szCs w:val="24"/>
              </w:rPr>
              <w:t xml:space="preserve">Brifysgol </w:t>
            </w:r>
            <w:r w:rsidR="00BA2BC7" w:rsidRPr="00794CB3">
              <w:rPr>
                <w:rFonts w:ascii="Segoe UI" w:hAnsi="Segoe UI" w:cs="Segoe UI"/>
                <w:b/>
                <w:sz w:val="24"/>
                <w:szCs w:val="24"/>
              </w:rPr>
              <w:t>GIG Gwasanaethau Ambiwlans Cymru?</w:t>
            </w:r>
          </w:p>
          <w:p w14:paraId="72D45DC1" w14:textId="77777777" w:rsidR="00E362E3" w:rsidRPr="00794CB3" w:rsidRDefault="00E362E3" w:rsidP="00E362E3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  <w:tr w:rsidR="00E362E3" w:rsidRPr="00794CB3" w14:paraId="0EBD1717" w14:textId="77777777" w:rsidTr="00596644">
        <w:tblPrEx>
          <w:shd w:val="clear" w:color="auto" w:fill="auto"/>
        </w:tblPrEx>
        <w:tc>
          <w:tcPr>
            <w:tcW w:w="9016" w:type="dxa"/>
          </w:tcPr>
          <w:p w14:paraId="065D1AA1" w14:textId="77777777" w:rsidR="00BA2BC7" w:rsidRPr="00794CB3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Dyfynnwch unrhyw rif cyfeirnod </w:t>
            </w:r>
            <w:r w:rsidR="00991A21" w:rsidRPr="00794CB3">
              <w:rPr>
                <w:rFonts w:ascii="Segoe UI" w:hAnsi="Segoe UI" w:cs="Segoe UI"/>
                <w:sz w:val="24"/>
                <w:szCs w:val="24"/>
              </w:rPr>
              <w:t xml:space="preserve">y </w:t>
            </w: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pryder neu hawliad </w:t>
            </w:r>
            <w:r w:rsidR="00991A21" w:rsidRPr="00794CB3">
              <w:rPr>
                <w:rFonts w:ascii="Segoe UI" w:hAnsi="Segoe UI" w:cs="Segoe UI"/>
                <w:sz w:val="24"/>
                <w:szCs w:val="24"/>
              </w:rPr>
              <w:t>sydd efallai</w:t>
            </w: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 fod wedi'i neilltuo ar eich cyfer.</w:t>
            </w:r>
          </w:p>
          <w:p w14:paraId="3CD33C4C" w14:textId="77777777" w:rsidR="00E362E3" w:rsidRPr="00794CB3" w:rsidRDefault="00E362E3" w:rsidP="00596644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2A172745" w14:textId="77777777" w:rsidR="00EB54B9" w:rsidRPr="00794CB3" w:rsidRDefault="00EB54B9" w:rsidP="00A62955">
      <w:pPr>
        <w:jc w:val="center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B54B9" w:rsidRPr="00794CB3" w14:paraId="1DAF67BF" w14:textId="77777777" w:rsidTr="00EB54B9">
        <w:tc>
          <w:tcPr>
            <w:tcW w:w="9016" w:type="dxa"/>
            <w:gridSpan w:val="2"/>
            <w:shd w:val="clear" w:color="auto" w:fill="C5E0B3" w:themeFill="accent6" w:themeFillTint="66"/>
          </w:tcPr>
          <w:p w14:paraId="554A47C0" w14:textId="77777777" w:rsidR="00EB54B9" w:rsidRPr="00794CB3" w:rsidRDefault="00991A21" w:rsidP="00E362E3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>Adran 5: G</w:t>
            </w:r>
            <w:r w:rsidR="00BA2BC7" w:rsidRPr="00794CB3">
              <w:rPr>
                <w:rFonts w:ascii="Segoe UI" w:hAnsi="Segoe UI" w:cs="Segoe UI"/>
                <w:b/>
                <w:sz w:val="24"/>
                <w:szCs w:val="24"/>
              </w:rPr>
              <w:t>wybodaeth sydd ei hangen i brosesu'ch cais</w:t>
            </w:r>
          </w:p>
        </w:tc>
      </w:tr>
      <w:tr w:rsidR="00EB54B9" w:rsidRPr="00794CB3" w14:paraId="41760096" w14:textId="77777777" w:rsidTr="00EB54B9">
        <w:tc>
          <w:tcPr>
            <w:tcW w:w="9016" w:type="dxa"/>
            <w:gridSpan w:val="2"/>
            <w:shd w:val="clear" w:color="auto" w:fill="E2EFD9" w:themeFill="accent6" w:themeFillTint="33"/>
          </w:tcPr>
          <w:p w14:paraId="6D2BB970" w14:textId="77777777" w:rsidR="00EB54B9" w:rsidRPr="00794CB3" w:rsidRDefault="00C57BAC" w:rsidP="00EB54B9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>5.1 Prawf adnabod</w:t>
            </w:r>
          </w:p>
        </w:tc>
      </w:tr>
      <w:tr w:rsidR="00EB54B9" w:rsidRPr="00794CB3" w14:paraId="23C3023F" w14:textId="77777777" w:rsidTr="00EB54B9">
        <w:tc>
          <w:tcPr>
            <w:tcW w:w="9016" w:type="dxa"/>
            <w:gridSpan w:val="2"/>
            <w:shd w:val="clear" w:color="auto" w:fill="auto"/>
          </w:tcPr>
          <w:p w14:paraId="670160EB" w14:textId="77777777" w:rsidR="00BA2BC7" w:rsidRPr="00794CB3" w:rsidRDefault="00BA2BC7" w:rsidP="00BA2BC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Er mwyn i ni allu prosesu'ch cais, rhowch ddau fath o hunaniaeth</w:t>
            </w:r>
          </w:p>
          <w:p w14:paraId="3AEFFCD3" w14:textId="77777777" w:rsidR="00EB54B9" w:rsidRPr="00794CB3" w:rsidRDefault="00EB54B9" w:rsidP="00EB54B9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 </w:t>
            </w:r>
          </w:p>
        </w:tc>
      </w:tr>
      <w:tr w:rsidR="00EB54B9" w:rsidRPr="00794CB3" w14:paraId="4A724BB4" w14:textId="77777777" w:rsidTr="00EB54B9">
        <w:tc>
          <w:tcPr>
            <w:tcW w:w="4508" w:type="dxa"/>
          </w:tcPr>
          <w:p w14:paraId="0B39EB54" w14:textId="77777777" w:rsidR="00C83077" w:rsidRPr="00794CB3" w:rsidRDefault="00991A21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>F</w:t>
            </w:r>
            <w:r w:rsidR="00C83077" w:rsidRPr="00794CB3">
              <w:rPr>
                <w:rFonts w:ascii="Segoe UI" w:hAnsi="Segoe UI" w:cs="Segoe UI"/>
                <w:b/>
                <w:sz w:val="24"/>
                <w:szCs w:val="24"/>
              </w:rPr>
              <w:t xml:space="preserve">furf </w:t>
            </w: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 xml:space="preserve">1af o </w:t>
            </w:r>
            <w:r w:rsidR="00C83077" w:rsidRPr="00794CB3">
              <w:rPr>
                <w:rFonts w:ascii="Segoe UI" w:hAnsi="Segoe UI" w:cs="Segoe UI"/>
                <w:b/>
                <w:sz w:val="24"/>
                <w:szCs w:val="24"/>
              </w:rPr>
              <w:t>adnabod – Rhowch lungopi o un o'r canlynol:</w:t>
            </w:r>
          </w:p>
          <w:p w14:paraId="4805B115" w14:textId="77777777" w:rsidR="00C83077" w:rsidRPr="00794CB3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  <w:p w14:paraId="1D675BFB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• Trwydded yrru</w:t>
            </w:r>
          </w:p>
          <w:p w14:paraId="21406E7F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• Pasport</w:t>
            </w:r>
          </w:p>
          <w:p w14:paraId="3FDBCE76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• Tystysgrif geni </w:t>
            </w:r>
          </w:p>
          <w:p w14:paraId="6E8C53EA" w14:textId="77777777" w:rsidR="00C83077" w:rsidRPr="00794CB3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  <w:p w14:paraId="187C2A0D" w14:textId="77777777" w:rsidR="00C83077" w:rsidRPr="00794CB3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  <w:p w14:paraId="6E65F9E1" w14:textId="77777777" w:rsidR="00C83077" w:rsidRPr="00794CB3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  <w:p w14:paraId="6BFB4C30" w14:textId="77777777" w:rsidR="00EB54B9" w:rsidRPr="00794CB3" w:rsidRDefault="00EB54B9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2A6C433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2il ffurf adnabod – Darparwch lungopi o un o'r canlynol sy'n dangos eich cyfeiriad presennol:</w:t>
            </w:r>
          </w:p>
          <w:p w14:paraId="72C1AE9E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0B54D84A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• Datganiad banc</w:t>
            </w:r>
          </w:p>
          <w:p w14:paraId="50FA5025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• Slip cyflog</w:t>
            </w:r>
          </w:p>
          <w:p w14:paraId="2DE17D4D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• Bil cyfleustodau</w:t>
            </w:r>
          </w:p>
          <w:p w14:paraId="3E90AEFE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• Llythyr ar bapur pennawd </w:t>
            </w:r>
            <w:r w:rsidR="00C57BAC" w:rsidRPr="00794CB3">
              <w:rPr>
                <w:rFonts w:ascii="Segoe UI" w:hAnsi="Segoe UI" w:cs="Segoe UI"/>
                <w:sz w:val="24"/>
                <w:szCs w:val="24"/>
              </w:rPr>
              <w:t>gan</w:t>
            </w: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 awdurdod lleol neu debyg</w:t>
            </w:r>
          </w:p>
          <w:p w14:paraId="4F960CB5" w14:textId="77777777" w:rsidR="00EB54B9" w:rsidRPr="00794CB3" w:rsidRDefault="00EB54B9" w:rsidP="00C83077">
            <w:pPr>
              <w:pStyle w:val="ListParagraph"/>
              <w:ind w:left="36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B54B9" w:rsidRPr="00794CB3" w14:paraId="3C2D4B16" w14:textId="77777777" w:rsidTr="00EB54B9">
        <w:tc>
          <w:tcPr>
            <w:tcW w:w="9016" w:type="dxa"/>
            <w:gridSpan w:val="2"/>
            <w:shd w:val="clear" w:color="auto" w:fill="C5E0B3" w:themeFill="accent6" w:themeFillTint="66"/>
          </w:tcPr>
          <w:p w14:paraId="1DCF0AF7" w14:textId="77777777" w:rsidR="00C83077" w:rsidRPr="00794CB3" w:rsidRDefault="00C57BAC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 xml:space="preserve">5.2 Prawf adnabod – </w:t>
            </w:r>
            <w:r w:rsidR="006521AA" w:rsidRPr="00794CB3">
              <w:rPr>
                <w:rFonts w:ascii="Segoe UI" w:hAnsi="Segoe UI" w:cs="Segoe UI"/>
                <w:b/>
                <w:sz w:val="24"/>
                <w:szCs w:val="24"/>
              </w:rPr>
              <w:t>Os ydych yn gwneud y cais hwn am rywun arall</w:t>
            </w:r>
            <w:r w:rsidR="00C83077" w:rsidRPr="00794CB3">
              <w:rPr>
                <w:rFonts w:ascii="Segoe UI" w:hAnsi="Segoe UI" w:cs="Segoe UI"/>
                <w:b/>
                <w:sz w:val="24"/>
                <w:szCs w:val="24"/>
              </w:rPr>
              <w:t>.</w:t>
            </w:r>
          </w:p>
          <w:p w14:paraId="2AE45FA7" w14:textId="77777777" w:rsidR="00C83077" w:rsidRPr="00794CB3" w:rsidRDefault="00991A21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>Sylwch: i gael mynediad at</w:t>
            </w:r>
            <w:r w:rsidR="00C83077" w:rsidRPr="00794CB3">
              <w:rPr>
                <w:rFonts w:ascii="Segoe UI" w:hAnsi="Segoe UI" w:cs="Segoe UI"/>
                <w:b/>
                <w:sz w:val="24"/>
                <w:szCs w:val="24"/>
              </w:rPr>
              <w:t xml:space="preserve"> wybodaeth nad yw'n eiddo i chi, bydd angen i chi </w:t>
            </w:r>
            <w:r w:rsidR="00C83077" w:rsidRPr="00794CB3">
              <w:rPr>
                <w:rFonts w:ascii="Segoe UI" w:hAnsi="Segoe UI" w:cs="Segoe UI"/>
                <w:b/>
                <w:sz w:val="24"/>
                <w:szCs w:val="24"/>
                <w:u w:val="single"/>
              </w:rPr>
              <w:t xml:space="preserve">fodloni </w:t>
            </w:r>
            <w:r w:rsidR="00C83077" w:rsidRPr="00794CB3">
              <w:rPr>
                <w:rFonts w:ascii="Segoe UI" w:hAnsi="Segoe UI" w:cs="Segoe UI"/>
                <w:b/>
                <w:sz w:val="24"/>
                <w:szCs w:val="24"/>
              </w:rPr>
              <w:t>adrannau 5.1 a 5.2</w:t>
            </w:r>
          </w:p>
          <w:p w14:paraId="16364CCE" w14:textId="77777777" w:rsidR="001D3CB0" w:rsidRPr="00794CB3" w:rsidRDefault="001D3CB0" w:rsidP="00EB54B9">
            <w:pPr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</w:tr>
      <w:tr w:rsidR="001D3CB0" w:rsidRPr="00794CB3" w14:paraId="04A2218B" w14:textId="77777777" w:rsidTr="001D3CB0">
        <w:tc>
          <w:tcPr>
            <w:tcW w:w="4508" w:type="dxa"/>
          </w:tcPr>
          <w:p w14:paraId="30A65313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Os ydych yn gynrychiolydd ffurfiol person byw, rhowch un o'r canlynol:</w:t>
            </w:r>
          </w:p>
          <w:p w14:paraId="77CDCFB3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2DA5F107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Dogfen cynrychiolaeth ffurfiol – Rhowch lungopi o un o'r canlynol:</w:t>
            </w:r>
          </w:p>
          <w:p w14:paraId="521C5BB4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24F6F124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lastRenderedPageBreak/>
              <w:t>• Pŵer atwrnai parhaus</w:t>
            </w:r>
          </w:p>
          <w:p w14:paraId="308DC95F" w14:textId="77777777" w:rsidR="00C57BAC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• Dirprwy a benodwyd gan y llys </w:t>
            </w:r>
          </w:p>
          <w:p w14:paraId="4A730C71" w14:textId="77777777" w:rsidR="00C83077" w:rsidRPr="00794CB3" w:rsidRDefault="00C57BAC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• P</w:t>
            </w:r>
            <w:r w:rsidR="00C83077" w:rsidRPr="00794CB3">
              <w:rPr>
                <w:rFonts w:ascii="Segoe UI" w:hAnsi="Segoe UI" w:cs="Segoe UI"/>
                <w:sz w:val="24"/>
                <w:szCs w:val="24"/>
              </w:rPr>
              <w:t>enodiad   IMCA</w:t>
            </w:r>
          </w:p>
          <w:p w14:paraId="3AB1171B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• Tystysgrif geni plentyn neu brawf o </w:t>
            </w:r>
            <w:r w:rsidR="00C57BAC" w:rsidRPr="00794CB3">
              <w:rPr>
                <w:rFonts w:ascii="Segoe UI" w:hAnsi="Segoe UI" w:cs="Segoe UI"/>
                <w:sz w:val="24"/>
                <w:szCs w:val="24"/>
              </w:rPr>
              <w:t xml:space="preserve">  </w:t>
            </w:r>
            <w:r w:rsidRPr="00794CB3">
              <w:rPr>
                <w:rFonts w:ascii="Segoe UI" w:hAnsi="Segoe UI" w:cs="Segoe UI"/>
                <w:sz w:val="24"/>
                <w:szCs w:val="24"/>
              </w:rPr>
              <w:t>gyfrifoldeb rhiant</w:t>
            </w:r>
          </w:p>
          <w:p w14:paraId="36D0284C" w14:textId="77777777" w:rsidR="001D3CB0" w:rsidRPr="00794CB3" w:rsidRDefault="001D3CB0" w:rsidP="00C57BAC">
            <w:pPr>
              <w:pStyle w:val="ListParagrap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AA6BC01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lastRenderedPageBreak/>
              <w:t xml:space="preserve">Os ydych yn gwneud y cais hwn am berson sydd wedi marw, rhowch </w:t>
            </w:r>
            <w:r w:rsidR="006D6490" w:rsidRPr="00794CB3">
              <w:rPr>
                <w:rFonts w:ascii="Segoe UI" w:hAnsi="Segoe UI" w:cs="Segoe UI"/>
                <w:sz w:val="24"/>
                <w:szCs w:val="24"/>
              </w:rPr>
              <w:t>dau</w:t>
            </w: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 o'r canlynol:</w:t>
            </w:r>
          </w:p>
          <w:p w14:paraId="19876EBF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7BB05CF1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>Dogfen awdurdodi</w:t>
            </w: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 – dylech roi </w:t>
            </w:r>
            <w:r w:rsidRPr="00794CB3">
              <w:rPr>
                <w:rFonts w:ascii="Segoe UI" w:hAnsi="Segoe UI" w:cs="Segoe UI"/>
                <w:sz w:val="24"/>
                <w:szCs w:val="24"/>
                <w:u w:val="single"/>
              </w:rPr>
              <w:t>llungopi</w:t>
            </w: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 o ddau o'r canlynol:</w:t>
            </w:r>
          </w:p>
          <w:p w14:paraId="37EA754C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38A2C63E" w14:textId="77777777" w:rsidR="00C83077" w:rsidRPr="00794CB3" w:rsidRDefault="00C57BAC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• Gweithredydd yr</w:t>
            </w:r>
            <w:r w:rsidR="00C83077" w:rsidRPr="00794CB3">
              <w:rPr>
                <w:rFonts w:ascii="Segoe UI" w:hAnsi="Segoe UI" w:cs="Segoe UI"/>
                <w:sz w:val="24"/>
                <w:szCs w:val="24"/>
              </w:rPr>
              <w:t xml:space="preserve"> ewyllys</w:t>
            </w:r>
          </w:p>
          <w:p w14:paraId="579C0600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• Llythyr gweinyddu</w:t>
            </w:r>
          </w:p>
          <w:p w14:paraId="179F00CC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• Copi o dystysgrif marwolaeth</w:t>
            </w:r>
          </w:p>
          <w:p w14:paraId="49EE60EF" w14:textId="77777777" w:rsidR="00C83077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59098DF5" w14:textId="77777777" w:rsidR="00C83077" w:rsidRPr="00794CB3" w:rsidRDefault="0030009B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bCs/>
                <w:sz w:val="24"/>
                <w:szCs w:val="24"/>
              </w:rPr>
              <w:t>Sylwch</w:t>
            </w: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 - Os mai dim ond tystysgrif marwolaeth y gallwch ei darparu, dim ond gwybodaeth gyfyngedig y gallwn ddarparu yn gyfreithiol.</w:t>
            </w:r>
          </w:p>
          <w:p w14:paraId="5E97E7BD" w14:textId="77777777" w:rsidR="001D3CB0" w:rsidRPr="00794CB3" w:rsidRDefault="001D3CB0" w:rsidP="001D3CB0">
            <w:pPr>
              <w:rPr>
                <w:rFonts w:ascii="Segoe UI" w:hAnsi="Segoe UI" w:cs="Segoe UI"/>
                <w:i/>
                <w:sz w:val="24"/>
                <w:szCs w:val="24"/>
              </w:rPr>
            </w:pPr>
          </w:p>
        </w:tc>
      </w:tr>
    </w:tbl>
    <w:p w14:paraId="5AED89D7" w14:textId="77777777" w:rsidR="00E362E3" w:rsidRPr="00794CB3" w:rsidRDefault="00E362E3" w:rsidP="00A62955">
      <w:pPr>
        <w:jc w:val="center"/>
        <w:rPr>
          <w:rFonts w:ascii="Segoe UI" w:hAnsi="Segoe UI" w:cs="Segoe UI"/>
          <w:sz w:val="24"/>
          <w:szCs w:val="24"/>
        </w:rPr>
      </w:pPr>
    </w:p>
    <w:tbl>
      <w:tblPr>
        <w:tblStyle w:val="TableGrid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16"/>
      </w:tblGrid>
      <w:tr w:rsidR="00062589" w:rsidRPr="00794CB3" w14:paraId="0F34BBF9" w14:textId="77777777" w:rsidTr="00596644">
        <w:tc>
          <w:tcPr>
            <w:tcW w:w="9016" w:type="dxa"/>
            <w:shd w:val="clear" w:color="auto" w:fill="C5E0B3" w:themeFill="accent6" w:themeFillTint="66"/>
          </w:tcPr>
          <w:p w14:paraId="65CDEDB9" w14:textId="77777777" w:rsidR="00C57BAC" w:rsidRPr="00794CB3" w:rsidRDefault="00C57BAC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>Adran 6: G</w:t>
            </w:r>
            <w:r w:rsidR="00991A21" w:rsidRPr="00794CB3">
              <w:rPr>
                <w:rFonts w:ascii="Segoe UI" w:hAnsi="Segoe UI" w:cs="Segoe UI"/>
                <w:b/>
                <w:sz w:val="24"/>
                <w:szCs w:val="24"/>
              </w:rPr>
              <w:t>wybodaeth B</w:t>
            </w:r>
            <w:r w:rsidR="00C83077" w:rsidRPr="00794CB3">
              <w:rPr>
                <w:rFonts w:ascii="Segoe UI" w:hAnsi="Segoe UI" w:cs="Segoe UI"/>
                <w:b/>
                <w:sz w:val="24"/>
                <w:szCs w:val="24"/>
              </w:rPr>
              <w:t xml:space="preserve">ellach </w:t>
            </w:r>
          </w:p>
          <w:p w14:paraId="2825AC46" w14:textId="77777777" w:rsidR="00C83077" w:rsidRPr="00794CB3" w:rsidRDefault="00C57BAC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>N</w:t>
            </w:r>
            <w:r w:rsidR="00C83077" w:rsidRPr="00794CB3">
              <w:rPr>
                <w:rFonts w:ascii="Segoe UI" w:hAnsi="Segoe UI" w:cs="Segoe UI"/>
                <w:sz w:val="24"/>
                <w:szCs w:val="24"/>
              </w:rPr>
              <w:t>id oes rhaid i chi roi rheswm dros wneud cais am fynediad i gofnodion yr Ymddiriedolaeth.  Fodd bynnag, er mwyn helpu'r GIG i arbed amser ac adnoddau, byddai'n ddefnyddiol pe gallech roi manylion isod.</w:t>
            </w:r>
          </w:p>
          <w:p w14:paraId="484EB9A5" w14:textId="77777777" w:rsidR="00062589" w:rsidRPr="00794CB3" w:rsidRDefault="00062589" w:rsidP="00062589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062589" w:rsidRPr="00794CB3" w14:paraId="39038AB3" w14:textId="77777777" w:rsidTr="00E362E3">
        <w:tc>
          <w:tcPr>
            <w:tcW w:w="9016" w:type="dxa"/>
            <w:shd w:val="clear" w:color="auto" w:fill="auto"/>
          </w:tcPr>
          <w:p w14:paraId="751BE871" w14:textId="77777777" w:rsidR="00C83077" w:rsidRPr="00794CB3" w:rsidRDefault="00C83077" w:rsidP="00C83077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b/>
                <w:sz w:val="24"/>
                <w:szCs w:val="24"/>
              </w:rPr>
              <w:t>6.1 Pa wybodaeth sydd ei hangen arnoch?</w:t>
            </w:r>
          </w:p>
          <w:p w14:paraId="4AB11E9A" w14:textId="77777777" w:rsidR="00062589" w:rsidRPr="00794CB3" w:rsidRDefault="00C83077" w:rsidP="00C83077">
            <w:pPr>
              <w:rPr>
                <w:rFonts w:ascii="Segoe UI" w:hAnsi="Segoe UI" w:cs="Segoe UI"/>
                <w:sz w:val="24"/>
                <w:szCs w:val="24"/>
              </w:rPr>
            </w:pPr>
            <w:r w:rsidRPr="00794CB3">
              <w:rPr>
                <w:rFonts w:ascii="Segoe UI" w:hAnsi="Segoe UI" w:cs="Segoe UI"/>
                <w:sz w:val="24"/>
                <w:szCs w:val="24"/>
              </w:rPr>
              <w:t xml:space="preserve">Os yw'r wybodaeth </w:t>
            </w:r>
          </w:p>
          <w:p w14:paraId="07EFD4FD" w14:textId="77777777" w:rsidR="00062589" w:rsidRPr="00794CB3" w:rsidRDefault="00062589" w:rsidP="00062589">
            <w:pPr>
              <w:rPr>
                <w:rFonts w:ascii="Segoe UI" w:hAnsi="Segoe UI" w:cs="Segoe UI"/>
                <w:sz w:val="24"/>
                <w:szCs w:val="24"/>
              </w:rPr>
            </w:pPr>
          </w:p>
          <w:sdt>
            <w:sdtPr>
              <w:rPr>
                <w:rFonts w:ascii="Segoe UI" w:hAnsi="Segoe UI" w:cs="Segoe UI"/>
                <w:sz w:val="24"/>
                <w:szCs w:val="24"/>
              </w:rPr>
              <w:id w:val="1560050139"/>
              <w:placeholder>
                <w:docPart w:val="25BBC6D5DC9542728E5A9877D940C6DD"/>
              </w:placeholder>
            </w:sdtPr>
            <w:sdtEndPr>
              <w:rPr>
                <w:sz w:val="20"/>
                <w:szCs w:val="20"/>
              </w:rPr>
            </w:sdtEndPr>
            <w:sdtContent>
              <w:p w14:paraId="16CA95A0" w14:textId="77777777" w:rsidR="00062589" w:rsidRPr="00794CB3" w:rsidRDefault="00894ADC" w:rsidP="00062589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794CB3">
                  <w:rPr>
                    <w:rFonts w:ascii="Segoe UI" w:hAnsi="Segoe UI" w:cs="Segoe UI"/>
                    <w:sz w:val="20"/>
                    <w:szCs w:val="20"/>
                  </w:rPr>
                  <w:t>Cliciwch yma i deipio testun</w:t>
                </w:r>
              </w:p>
            </w:sdtContent>
          </w:sdt>
          <w:p w14:paraId="74DAD8F0" w14:textId="77777777" w:rsidR="00E362E3" w:rsidRPr="00794CB3" w:rsidRDefault="00E362E3" w:rsidP="00062589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0AC169C6" w14:textId="77777777" w:rsidR="00062589" w:rsidRPr="00794CB3" w:rsidRDefault="00062589" w:rsidP="00062589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57ECD097" w14:textId="77777777" w:rsidR="00062589" w:rsidRPr="00794CB3" w:rsidRDefault="00062589" w:rsidP="00A62955">
      <w:pPr>
        <w:jc w:val="center"/>
        <w:rPr>
          <w:rFonts w:ascii="Segoe UI" w:hAnsi="Segoe UI" w:cs="Segoe UI"/>
          <w:sz w:val="24"/>
          <w:szCs w:val="24"/>
        </w:rPr>
      </w:pPr>
    </w:p>
    <w:p w14:paraId="330B0959" w14:textId="77777777" w:rsidR="00062589" w:rsidRPr="00794CB3" w:rsidRDefault="00062589" w:rsidP="00A62955">
      <w:pPr>
        <w:jc w:val="center"/>
        <w:rPr>
          <w:rFonts w:ascii="Segoe UI" w:hAnsi="Segoe UI" w:cs="Segoe UI"/>
          <w:sz w:val="24"/>
          <w:szCs w:val="24"/>
        </w:rPr>
      </w:pPr>
    </w:p>
    <w:p w14:paraId="497262AA" w14:textId="77777777" w:rsidR="00B92FA2" w:rsidRPr="00794CB3" w:rsidRDefault="00B92FA2" w:rsidP="00A62955">
      <w:pPr>
        <w:jc w:val="center"/>
        <w:rPr>
          <w:rFonts w:ascii="Segoe UI" w:hAnsi="Segoe UI" w:cs="Segoe UI"/>
          <w:sz w:val="24"/>
          <w:szCs w:val="24"/>
        </w:rPr>
      </w:pPr>
    </w:p>
    <w:p w14:paraId="35D70ADB" w14:textId="77777777" w:rsidR="00794CB3" w:rsidRDefault="00794CB3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br w:type="page"/>
      </w:r>
    </w:p>
    <w:p w14:paraId="443FEA9A" w14:textId="53C48960" w:rsidR="00C83077" w:rsidRPr="00794CB3" w:rsidRDefault="00C83077" w:rsidP="00C83077">
      <w:pPr>
        <w:rPr>
          <w:rFonts w:ascii="Segoe UI" w:hAnsi="Segoe UI" w:cs="Segoe UI"/>
          <w:b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lastRenderedPageBreak/>
        <w:t>Datganiad yr ymgeisydd</w:t>
      </w:r>
    </w:p>
    <w:p w14:paraId="6317DD6D" w14:textId="77777777" w:rsidR="00C83077" w:rsidRPr="00794CB3" w:rsidRDefault="0030009B" w:rsidP="00C83077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Rwy'n datgan mai m</w:t>
      </w:r>
      <w:r w:rsidR="00991A21" w:rsidRPr="00794CB3">
        <w:rPr>
          <w:rFonts w:ascii="Segoe UI" w:hAnsi="Segoe UI" w:cs="Segoe UI"/>
          <w:sz w:val="24"/>
          <w:szCs w:val="24"/>
        </w:rPr>
        <w:t>yfi yw cynrychiolydd y claf/cleifion</w:t>
      </w:r>
      <w:r w:rsidRPr="00794CB3">
        <w:rPr>
          <w:rFonts w:ascii="Segoe UI" w:hAnsi="Segoe UI" w:cs="Segoe UI"/>
          <w:sz w:val="24"/>
          <w:szCs w:val="24"/>
        </w:rPr>
        <w:t xml:space="preserve"> uchod a'm </w:t>
      </w:r>
      <w:r w:rsidR="00991A21" w:rsidRPr="00794CB3">
        <w:rPr>
          <w:rFonts w:ascii="Segoe UI" w:hAnsi="Segoe UI" w:cs="Segoe UI"/>
          <w:sz w:val="24"/>
          <w:szCs w:val="24"/>
        </w:rPr>
        <w:t xml:space="preserve">fy mod a’r </w:t>
      </w:r>
      <w:r w:rsidRPr="00794CB3">
        <w:rPr>
          <w:rFonts w:ascii="Segoe UI" w:hAnsi="Segoe UI" w:cs="Segoe UI"/>
          <w:sz w:val="24"/>
          <w:szCs w:val="24"/>
        </w:rPr>
        <w:t>hawl i wneud cais am y cofnodion y cyfeirir atynt uchod o dan ddeddfwriaeth Diogelu Data.  Hyd eithaf fy ngwybodaeth, mae'r holl wybodaeth a ddarparwyd gennyf yn gywir.</w:t>
      </w:r>
    </w:p>
    <w:p w14:paraId="25968361" w14:textId="77777777" w:rsidR="00062589" w:rsidRPr="00794CB3" w:rsidRDefault="00C83077" w:rsidP="00C83077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t xml:space="preserve">              </w:t>
      </w:r>
    </w:p>
    <w:p w14:paraId="1A3ADF7B" w14:textId="29FA895D" w:rsidR="00062589" w:rsidRPr="00794CB3" w:rsidRDefault="00C57BAC" w:rsidP="00062589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Arwyddwch</w:t>
      </w:r>
      <w:r w:rsidR="00C83077" w:rsidRPr="00794CB3">
        <w:rPr>
          <w:rFonts w:ascii="Segoe UI" w:hAnsi="Segoe UI" w:cs="Segoe UI"/>
          <w:sz w:val="24"/>
          <w:szCs w:val="24"/>
        </w:rPr>
        <w:t>:  …………………………</w:t>
      </w:r>
      <w:r w:rsidR="00794CB3">
        <w:rPr>
          <w:rFonts w:ascii="Segoe UI" w:hAnsi="Segoe UI" w:cs="Segoe UI"/>
          <w:sz w:val="24"/>
          <w:szCs w:val="24"/>
        </w:rPr>
        <w:t>………………….</w:t>
      </w:r>
      <w:r w:rsidR="00C83077" w:rsidRPr="00794CB3">
        <w:rPr>
          <w:rFonts w:ascii="Segoe UI" w:hAnsi="Segoe UI" w:cs="Segoe UI"/>
          <w:sz w:val="24"/>
          <w:szCs w:val="24"/>
        </w:rPr>
        <w:t>…………………..   Dyddiad</w:t>
      </w:r>
      <w:r w:rsidR="00062589" w:rsidRPr="00794CB3">
        <w:rPr>
          <w:rFonts w:ascii="Segoe UI" w:hAnsi="Segoe UI" w:cs="Segoe UI"/>
          <w:sz w:val="24"/>
          <w:szCs w:val="24"/>
        </w:rPr>
        <w:t xml:space="preserve">: </w:t>
      </w:r>
      <w:r w:rsidRPr="00794CB3">
        <w:rPr>
          <w:rFonts w:ascii="Segoe UI" w:hAnsi="Segoe UI" w:cs="Segoe UI"/>
          <w:sz w:val="24"/>
          <w:szCs w:val="24"/>
        </w:rPr>
        <w:t>……………………….</w:t>
      </w:r>
    </w:p>
    <w:p w14:paraId="060AD365" w14:textId="663E45DD" w:rsidR="00062589" w:rsidRPr="00794CB3" w:rsidRDefault="00C57BAC" w:rsidP="00062589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Argraffwch eich enw</w:t>
      </w:r>
      <w:r w:rsidR="00062589" w:rsidRPr="00794CB3">
        <w:rPr>
          <w:rFonts w:ascii="Segoe UI" w:hAnsi="Segoe UI" w:cs="Segoe UI"/>
          <w:sz w:val="24"/>
          <w:szCs w:val="24"/>
        </w:rPr>
        <w:t xml:space="preserve">: </w:t>
      </w:r>
      <w:r w:rsidRPr="00794CB3">
        <w:rPr>
          <w:rFonts w:ascii="Segoe UI" w:hAnsi="Segoe UI" w:cs="Segoe UI"/>
          <w:sz w:val="24"/>
          <w:szCs w:val="24"/>
        </w:rPr>
        <w:t>…………………………………………………</w:t>
      </w:r>
      <w:r w:rsidR="00794CB3">
        <w:rPr>
          <w:rFonts w:ascii="Segoe UI" w:hAnsi="Segoe UI" w:cs="Segoe UI"/>
          <w:sz w:val="24"/>
          <w:szCs w:val="24"/>
        </w:rPr>
        <w:t>…………………………….</w:t>
      </w:r>
      <w:r w:rsidRPr="00794CB3">
        <w:rPr>
          <w:rFonts w:ascii="Segoe UI" w:hAnsi="Segoe UI" w:cs="Segoe UI"/>
          <w:sz w:val="24"/>
          <w:szCs w:val="24"/>
        </w:rPr>
        <w:t>……………..</w:t>
      </w:r>
    </w:p>
    <w:p w14:paraId="685C8602" w14:textId="77777777" w:rsidR="00062589" w:rsidRPr="00794CB3" w:rsidRDefault="00062589" w:rsidP="00062589">
      <w:pPr>
        <w:rPr>
          <w:rFonts w:ascii="Segoe UI" w:hAnsi="Segoe UI" w:cs="Segoe UI"/>
          <w:sz w:val="24"/>
          <w:szCs w:val="24"/>
        </w:rPr>
      </w:pPr>
    </w:p>
    <w:p w14:paraId="408DDD08" w14:textId="77777777" w:rsidR="00C83077" w:rsidRPr="00794CB3" w:rsidRDefault="00991A21" w:rsidP="00C83077">
      <w:pPr>
        <w:rPr>
          <w:rFonts w:ascii="Segoe UI" w:hAnsi="Segoe UI" w:cs="Segoe UI"/>
          <w:b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t>Awdurdod C</w:t>
      </w:r>
      <w:r w:rsidR="009008BA" w:rsidRPr="00794CB3">
        <w:rPr>
          <w:rFonts w:ascii="Segoe UI" w:hAnsi="Segoe UI" w:cs="Segoe UI"/>
          <w:b/>
          <w:sz w:val="24"/>
          <w:szCs w:val="24"/>
        </w:rPr>
        <w:t>laf</w:t>
      </w:r>
    </w:p>
    <w:p w14:paraId="1D6561BC" w14:textId="5EF4F85C" w:rsidR="000F06EA" w:rsidRPr="00794CB3" w:rsidRDefault="000F06EA" w:rsidP="000F06EA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Yr wyf yn datgan mai myfi yw'r claf a thrwy hyn yn awdurdodi</w:t>
      </w:r>
      <w:r w:rsidR="00794CB3">
        <w:rPr>
          <w:rFonts w:ascii="Segoe UI" w:hAnsi="Segoe UI" w:cs="Segoe UI"/>
          <w:sz w:val="24"/>
          <w:szCs w:val="24"/>
        </w:rPr>
        <w:t xml:space="preserve"> </w:t>
      </w:r>
      <w:r w:rsidRPr="00794CB3">
        <w:rPr>
          <w:rFonts w:ascii="Segoe UI" w:hAnsi="Segoe UI" w:cs="Segoe UI"/>
          <w:sz w:val="24"/>
          <w:szCs w:val="24"/>
        </w:rPr>
        <w:t>...............................................</w:t>
      </w:r>
    </w:p>
    <w:p w14:paraId="55633D5E" w14:textId="77777777" w:rsidR="000F06EA" w:rsidRPr="00794CB3" w:rsidRDefault="000F06EA" w:rsidP="00C83077">
      <w:pPr>
        <w:rPr>
          <w:rFonts w:ascii="Segoe UI" w:hAnsi="Segoe UI" w:cs="Segoe UI"/>
          <w:sz w:val="24"/>
          <w:szCs w:val="24"/>
        </w:rPr>
      </w:pPr>
    </w:p>
    <w:p w14:paraId="5B361158" w14:textId="55E40754" w:rsidR="00C83077" w:rsidRPr="00794CB3" w:rsidRDefault="00C83077" w:rsidP="00C83077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Fel fy nghynrychiolydd</w:t>
      </w:r>
      <w:r w:rsidR="00991A21" w:rsidRPr="00794CB3">
        <w:rPr>
          <w:rFonts w:ascii="Segoe UI" w:hAnsi="Segoe UI" w:cs="Segoe UI"/>
          <w:sz w:val="24"/>
          <w:szCs w:val="24"/>
        </w:rPr>
        <w:t xml:space="preserve"> rwyf yn</w:t>
      </w:r>
      <w:r w:rsidRPr="00794CB3">
        <w:rPr>
          <w:rFonts w:ascii="Segoe UI" w:hAnsi="Segoe UI" w:cs="Segoe UI"/>
          <w:sz w:val="24"/>
          <w:szCs w:val="24"/>
        </w:rPr>
        <w:t xml:space="preserve"> rhoi caniatâd iddynt wneud cais ar fy rhan am y cofnodion y cyfeirir a</w:t>
      </w:r>
      <w:r w:rsidR="00991A21" w:rsidRPr="00794CB3">
        <w:rPr>
          <w:rFonts w:ascii="Segoe UI" w:hAnsi="Segoe UI" w:cs="Segoe UI"/>
          <w:sz w:val="24"/>
          <w:szCs w:val="24"/>
        </w:rPr>
        <w:t>tynt uchod dan y ddeddfwriaeth Diogelu D</w:t>
      </w:r>
      <w:r w:rsidRPr="00794CB3">
        <w:rPr>
          <w:rFonts w:ascii="Segoe UI" w:hAnsi="Segoe UI" w:cs="Segoe UI"/>
          <w:sz w:val="24"/>
          <w:szCs w:val="24"/>
        </w:rPr>
        <w:t>ata.</w:t>
      </w:r>
      <w:r w:rsidR="004C78C0">
        <w:rPr>
          <w:rFonts w:ascii="Segoe UI" w:hAnsi="Segoe UI" w:cs="Segoe UI"/>
          <w:sz w:val="24"/>
          <w:szCs w:val="24"/>
        </w:rPr>
        <w:t xml:space="preserve">  </w:t>
      </w:r>
      <w:r w:rsidR="004C78C0" w:rsidRPr="004C78C0">
        <w:rPr>
          <w:rFonts w:ascii="Segoe UI" w:hAnsi="Segoe UI" w:cs="Segoe UI"/>
          <w:sz w:val="24"/>
          <w:szCs w:val="24"/>
        </w:rPr>
        <w:t>Deallaf fod llenwi ac arwyddo'r ffurflen hon yn rhoi caniatâd i chi roi copïau o fy nghofnodion iechyd i'r ymgeisydd y rhoddir eu manylion uchod.</w:t>
      </w:r>
    </w:p>
    <w:p w14:paraId="444440C6" w14:textId="77777777" w:rsidR="00062589" w:rsidRPr="00794CB3" w:rsidRDefault="00062589" w:rsidP="00062589">
      <w:pPr>
        <w:rPr>
          <w:rFonts w:ascii="Segoe UI" w:hAnsi="Segoe UI" w:cs="Segoe UI"/>
          <w:sz w:val="24"/>
          <w:szCs w:val="24"/>
        </w:rPr>
      </w:pPr>
    </w:p>
    <w:p w14:paraId="0975C3AD" w14:textId="341117A3" w:rsidR="00062589" w:rsidRPr="00794CB3" w:rsidRDefault="00BA2BC7" w:rsidP="00062589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Arwyddwch</w:t>
      </w:r>
      <w:r w:rsidR="00C83077" w:rsidRPr="00794CB3">
        <w:rPr>
          <w:rFonts w:ascii="Segoe UI" w:hAnsi="Segoe UI" w:cs="Segoe UI"/>
          <w:sz w:val="24"/>
          <w:szCs w:val="24"/>
        </w:rPr>
        <w:t>:  ………………………………………</w:t>
      </w:r>
      <w:r w:rsidR="00794CB3">
        <w:rPr>
          <w:rFonts w:ascii="Segoe UI" w:hAnsi="Segoe UI" w:cs="Segoe UI"/>
          <w:sz w:val="24"/>
          <w:szCs w:val="24"/>
        </w:rPr>
        <w:t>………………………….</w:t>
      </w:r>
      <w:r w:rsidR="00C83077" w:rsidRPr="00794CB3">
        <w:rPr>
          <w:rFonts w:ascii="Segoe UI" w:hAnsi="Segoe UI" w:cs="Segoe UI"/>
          <w:sz w:val="24"/>
          <w:szCs w:val="24"/>
        </w:rPr>
        <w:t>…..   Dyddiad</w:t>
      </w:r>
      <w:r w:rsidR="00062589" w:rsidRPr="00794CB3">
        <w:rPr>
          <w:rFonts w:ascii="Segoe UI" w:hAnsi="Segoe UI" w:cs="Segoe UI"/>
          <w:sz w:val="24"/>
          <w:szCs w:val="24"/>
        </w:rPr>
        <w:t xml:space="preserve">: </w:t>
      </w:r>
      <w:r w:rsidR="00C57BAC" w:rsidRPr="00794CB3">
        <w:rPr>
          <w:rFonts w:ascii="Segoe UI" w:hAnsi="Segoe UI" w:cs="Segoe UI"/>
          <w:sz w:val="24"/>
          <w:szCs w:val="24"/>
        </w:rPr>
        <w:t>……………………..</w:t>
      </w:r>
    </w:p>
    <w:p w14:paraId="0D96B09D" w14:textId="3C698C45" w:rsidR="00062589" w:rsidRPr="00794CB3" w:rsidRDefault="00BA2BC7" w:rsidP="00062589">
      <w:pPr>
        <w:rPr>
          <w:rFonts w:ascii="Segoe UI" w:hAnsi="Segoe UI" w:cs="Segoe UI"/>
          <w:sz w:val="24"/>
          <w:szCs w:val="24"/>
        </w:rPr>
      </w:pPr>
      <w:r w:rsidRPr="00794CB3">
        <w:rPr>
          <w:rFonts w:ascii="Segoe UI" w:hAnsi="Segoe UI" w:cs="Segoe UI"/>
          <w:sz w:val="24"/>
          <w:szCs w:val="24"/>
        </w:rPr>
        <w:t>Argraffwch eich enw</w:t>
      </w:r>
      <w:r w:rsidR="00062589" w:rsidRPr="00794CB3">
        <w:rPr>
          <w:rFonts w:ascii="Segoe UI" w:hAnsi="Segoe UI" w:cs="Segoe UI"/>
          <w:sz w:val="24"/>
          <w:szCs w:val="24"/>
        </w:rPr>
        <w:t>:</w:t>
      </w:r>
      <w:r w:rsidR="000F06EA" w:rsidRPr="00794CB3">
        <w:rPr>
          <w:rFonts w:ascii="Segoe UI" w:hAnsi="Segoe UI" w:cs="Segoe UI"/>
          <w:sz w:val="24"/>
          <w:szCs w:val="24"/>
        </w:rPr>
        <w:t>…………………………………………………</w:t>
      </w:r>
      <w:r w:rsidR="00794CB3">
        <w:rPr>
          <w:rFonts w:ascii="Segoe UI" w:hAnsi="Segoe UI" w:cs="Segoe UI"/>
          <w:sz w:val="24"/>
          <w:szCs w:val="24"/>
        </w:rPr>
        <w:t>…………………………………………</w:t>
      </w:r>
      <w:r w:rsidR="000F06EA" w:rsidRPr="00794CB3">
        <w:rPr>
          <w:rFonts w:ascii="Segoe UI" w:hAnsi="Segoe UI" w:cs="Segoe UI"/>
          <w:sz w:val="24"/>
          <w:szCs w:val="24"/>
        </w:rPr>
        <w:t>……..</w:t>
      </w:r>
      <w:r w:rsidR="00062589" w:rsidRPr="00794CB3">
        <w:rPr>
          <w:rFonts w:ascii="Segoe UI" w:hAnsi="Segoe UI" w:cs="Segoe UI"/>
          <w:sz w:val="24"/>
          <w:szCs w:val="24"/>
        </w:rPr>
        <w:t xml:space="preserve"> </w:t>
      </w:r>
    </w:p>
    <w:p w14:paraId="69023AC5" w14:textId="77777777" w:rsidR="00062589" w:rsidRPr="00794CB3" w:rsidRDefault="00062589" w:rsidP="00062589">
      <w:pPr>
        <w:rPr>
          <w:rFonts w:ascii="Segoe UI" w:hAnsi="Segoe UI" w:cs="Segoe UI"/>
          <w:sz w:val="24"/>
          <w:szCs w:val="24"/>
        </w:rPr>
      </w:pPr>
    </w:p>
    <w:p w14:paraId="15957933" w14:textId="77777777" w:rsidR="00C83077" w:rsidRPr="00794CB3" w:rsidRDefault="00C83077" w:rsidP="00C83077">
      <w:pPr>
        <w:rPr>
          <w:rFonts w:ascii="Segoe UI" w:hAnsi="Segoe UI" w:cs="Segoe UI"/>
          <w:b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t xml:space="preserve">Dychwelwch y ffurflen hon gyda'r holl </w:t>
      </w:r>
      <w:r w:rsidR="00C57BAC" w:rsidRPr="00794CB3">
        <w:rPr>
          <w:rFonts w:ascii="Segoe UI" w:hAnsi="Segoe UI" w:cs="Segoe UI"/>
          <w:b/>
          <w:sz w:val="24"/>
          <w:szCs w:val="24"/>
        </w:rPr>
        <w:t xml:space="preserve">ffurf </w:t>
      </w:r>
      <w:r w:rsidRPr="00794CB3">
        <w:rPr>
          <w:rFonts w:ascii="Segoe UI" w:hAnsi="Segoe UI" w:cs="Segoe UI"/>
          <w:b/>
          <w:sz w:val="24"/>
          <w:szCs w:val="24"/>
        </w:rPr>
        <w:t xml:space="preserve">adnabod angenrheidiol </w:t>
      </w:r>
      <w:r w:rsidR="00C57BAC" w:rsidRPr="00794CB3">
        <w:rPr>
          <w:rFonts w:ascii="Segoe UI" w:hAnsi="Segoe UI" w:cs="Segoe UI"/>
          <w:b/>
          <w:sz w:val="24"/>
          <w:szCs w:val="24"/>
        </w:rPr>
        <w:t>at</w:t>
      </w:r>
      <w:r w:rsidRPr="00794CB3">
        <w:rPr>
          <w:rFonts w:ascii="Segoe UI" w:hAnsi="Segoe UI" w:cs="Segoe UI"/>
          <w:b/>
          <w:sz w:val="24"/>
          <w:szCs w:val="24"/>
        </w:rPr>
        <w:t xml:space="preserve">: </w:t>
      </w:r>
    </w:p>
    <w:p w14:paraId="22576701" w14:textId="77777777" w:rsidR="00062589" w:rsidRPr="00794CB3" w:rsidRDefault="00000000" w:rsidP="00062589">
      <w:pPr>
        <w:rPr>
          <w:rFonts w:ascii="Segoe UI" w:hAnsi="Segoe UI" w:cs="Segoe UI"/>
          <w:b/>
          <w:sz w:val="24"/>
          <w:szCs w:val="24"/>
        </w:rPr>
      </w:pPr>
      <w:hyperlink r:id="rId7" w:history="1">
        <w:r w:rsidR="00062589" w:rsidRPr="00794CB3">
          <w:rPr>
            <w:rStyle w:val="Hyperlink"/>
            <w:rFonts w:ascii="Segoe UI" w:hAnsi="Segoe UI" w:cs="Segoe UI"/>
            <w:b/>
            <w:sz w:val="24"/>
            <w:szCs w:val="24"/>
          </w:rPr>
          <w:t>Amb.records@wales.nhs.uk</w:t>
        </w:r>
      </w:hyperlink>
    </w:p>
    <w:p w14:paraId="0E17642A" w14:textId="77777777" w:rsidR="00062589" w:rsidRPr="00794CB3" w:rsidRDefault="00C83077" w:rsidP="00062589">
      <w:pPr>
        <w:rPr>
          <w:rFonts w:ascii="Segoe UI" w:hAnsi="Segoe UI" w:cs="Segoe UI"/>
          <w:b/>
          <w:sz w:val="24"/>
          <w:szCs w:val="24"/>
        </w:rPr>
      </w:pPr>
      <w:r w:rsidRPr="00794CB3">
        <w:rPr>
          <w:rFonts w:ascii="Segoe UI" w:hAnsi="Segoe UI" w:cs="Segoe UI"/>
          <w:b/>
          <w:sz w:val="24"/>
          <w:szCs w:val="24"/>
        </w:rPr>
        <w:t>Neu</w:t>
      </w:r>
    </w:p>
    <w:p w14:paraId="326A47B8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 xml:space="preserve">Y Tîm Archifau a Gwasanaethau Recordiau  </w:t>
      </w:r>
    </w:p>
    <w:p w14:paraId="324E3AFB" w14:textId="3ACB3FB1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 xml:space="preserve">Ymddiriedolaeth </w:t>
      </w:r>
      <w:r w:rsidR="00794CB3">
        <w:rPr>
          <w:rFonts w:ascii="Segoe UI" w:eastAsia="Calibri" w:hAnsi="Segoe UI" w:cs="Segoe UI"/>
          <w:b/>
          <w:sz w:val="24"/>
          <w:szCs w:val="24"/>
        </w:rPr>
        <w:t xml:space="preserve">Brifysgol </w:t>
      </w:r>
      <w:r w:rsidRPr="00794CB3">
        <w:rPr>
          <w:rFonts w:ascii="Segoe UI" w:eastAsia="Calibri" w:hAnsi="Segoe UI" w:cs="Segoe UI"/>
          <w:b/>
          <w:sz w:val="24"/>
          <w:szCs w:val="24"/>
        </w:rPr>
        <w:t>GIG Gwasanaethau Ambiwlans Cymru</w:t>
      </w:r>
    </w:p>
    <w:p w14:paraId="7E39808D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Tŷ Elwy</w:t>
      </w:r>
    </w:p>
    <w:p w14:paraId="7F05AB76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Uned 7</w:t>
      </w:r>
    </w:p>
    <w:p w14:paraId="178FD304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Ffordd Richard Davies</w:t>
      </w:r>
    </w:p>
    <w:p w14:paraId="039F11C1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Parc Busnes Llanelwy</w:t>
      </w:r>
    </w:p>
    <w:p w14:paraId="0878CFAA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Llanelwy</w:t>
      </w:r>
    </w:p>
    <w:p w14:paraId="1DC3693A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 xml:space="preserve">LL17 0LJ                                    </w:t>
      </w:r>
    </w:p>
    <w:p w14:paraId="6CA89FF2" w14:textId="77777777" w:rsidR="00E362E3" w:rsidRPr="00794CB3" w:rsidRDefault="00E362E3" w:rsidP="00B92FA2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</w:p>
    <w:p w14:paraId="1C0D0ADE" w14:textId="77777777" w:rsidR="00E362E3" w:rsidRPr="00794CB3" w:rsidRDefault="00E362E3" w:rsidP="00B92FA2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</w:p>
    <w:p w14:paraId="05A37C79" w14:textId="7D310243" w:rsidR="00C57BAC" w:rsidRPr="00794CB3" w:rsidRDefault="00C83077" w:rsidP="00C83077">
      <w:pPr>
        <w:pStyle w:val="Default"/>
        <w:ind w:firstLine="720"/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b/>
          <w:lang w:val="en"/>
        </w:rPr>
        <w:t xml:space="preserve">                             NODIADAU AR GYFER YMGEISWYR</w:t>
      </w:r>
      <w:r w:rsidRPr="00794CB3">
        <w:rPr>
          <w:rFonts w:ascii="Segoe UI" w:hAnsi="Segoe UI" w:cs="Segoe UI"/>
          <w:b/>
          <w:lang w:val="en"/>
        </w:rPr>
        <w:br/>
      </w:r>
      <w:r w:rsidRPr="00794CB3">
        <w:rPr>
          <w:rFonts w:ascii="Segoe UI" w:hAnsi="Segoe UI" w:cs="Segoe UI"/>
          <w:lang w:val="en"/>
        </w:rPr>
        <w:br/>
      </w:r>
      <w:r w:rsidR="00991A21" w:rsidRPr="00794CB3">
        <w:rPr>
          <w:rFonts w:ascii="Segoe UI" w:hAnsi="Segoe UI" w:cs="Segoe UI"/>
          <w:b/>
          <w:lang w:val="en"/>
        </w:rPr>
        <w:t>Mae'r ddeddfwriaeth Diogelu D</w:t>
      </w:r>
      <w:r w:rsidRPr="00794CB3">
        <w:rPr>
          <w:rFonts w:ascii="Segoe UI" w:hAnsi="Segoe UI" w:cs="Segoe UI"/>
          <w:b/>
          <w:lang w:val="en"/>
        </w:rPr>
        <w:t>ata yn rhoi'r hawl i weld cofnodion personol a gedwir gan yr Ymddiriedolaeth. Caniateir 30 diwrnod i'r Ymddiriedolaeth, o'r dyddiad y derbyniwyd ffurflen wedi'i chwblhau'n gywir, i ddarparu copïau o'r cais.</w:t>
      </w:r>
      <w:r w:rsidRPr="00794CB3">
        <w:rPr>
          <w:rFonts w:ascii="Segoe UI" w:hAnsi="Segoe UI" w:cs="Segoe UI"/>
          <w:lang w:val="en"/>
        </w:rPr>
        <w:t xml:space="preserve"> </w:t>
      </w:r>
      <w:r w:rsidRPr="00794CB3">
        <w:rPr>
          <w:rFonts w:ascii="Segoe UI" w:hAnsi="Segoe UI" w:cs="Segoe UI"/>
          <w:lang w:val="en"/>
        </w:rPr>
        <w:br/>
      </w:r>
      <w:r w:rsidRPr="00794CB3">
        <w:rPr>
          <w:rFonts w:ascii="Segoe UI" w:hAnsi="Segoe UI" w:cs="Segoe UI"/>
          <w:lang w:val="en"/>
        </w:rPr>
        <w:br/>
      </w:r>
      <w:r w:rsidRPr="00794CB3">
        <w:rPr>
          <w:rFonts w:ascii="Segoe UI" w:hAnsi="Segoe UI" w:cs="Segoe UI"/>
          <w:b/>
          <w:lang w:val="en"/>
        </w:rPr>
        <w:t xml:space="preserve">I gael manylion llawn GDPR ewch i wefan Swyddfa'r Comisiynydd Gwybodaeth (ICO) yn: </w:t>
      </w:r>
      <w:hyperlink r:id="rId8" w:tgtFrame="_blank" w:history="1">
        <w:r w:rsidRPr="00794CB3">
          <w:rPr>
            <w:rFonts w:ascii="Segoe UI" w:hAnsi="Segoe UI" w:cs="Segoe UI"/>
            <w:b/>
            <w:color w:val="001BA0"/>
            <w:u w:val="single"/>
            <w:lang w:val="en"/>
          </w:rPr>
          <w:t>https://ico.org.uk/for-organisations/guide-to-the-general-data-protection-regulation-gdpr/ymgeiswyr</w:t>
        </w:r>
      </w:hyperlink>
      <w:r w:rsidRPr="00794CB3">
        <w:rPr>
          <w:rFonts w:ascii="Segoe UI" w:hAnsi="Segoe UI" w:cs="Segoe UI"/>
          <w:lang w:val="en"/>
        </w:rPr>
        <w:t xml:space="preserve"> </w:t>
      </w:r>
    </w:p>
    <w:p w14:paraId="6BEAE4CD" w14:textId="77777777" w:rsidR="00C57BAC" w:rsidRPr="00794CB3" w:rsidRDefault="00C57BAC" w:rsidP="00C57BAC">
      <w:pPr>
        <w:pStyle w:val="Default"/>
        <w:rPr>
          <w:rFonts w:ascii="Segoe UI" w:hAnsi="Segoe UI" w:cs="Segoe UI"/>
          <w:lang w:val="en"/>
        </w:rPr>
      </w:pPr>
    </w:p>
    <w:p w14:paraId="2D588B2E" w14:textId="77777777" w:rsidR="00991A21" w:rsidRPr="00794CB3" w:rsidRDefault="00991A21" w:rsidP="00C57BAC">
      <w:pPr>
        <w:pStyle w:val="Default"/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b/>
          <w:lang w:val="en"/>
        </w:rPr>
        <w:t>Ymgeiswyr</w:t>
      </w:r>
    </w:p>
    <w:p w14:paraId="38E01D2F" w14:textId="77777777" w:rsidR="00991A21" w:rsidRPr="00794CB3" w:rsidRDefault="00991A21" w:rsidP="00C57BAC">
      <w:pPr>
        <w:pStyle w:val="Default"/>
        <w:rPr>
          <w:rFonts w:ascii="Segoe UI" w:hAnsi="Segoe UI" w:cs="Segoe UI"/>
          <w:b/>
          <w:lang w:val="en"/>
        </w:rPr>
      </w:pPr>
    </w:p>
    <w:p w14:paraId="08CC53C4" w14:textId="55A696C0" w:rsidR="00C57BAC" w:rsidRPr="00794CB3" w:rsidRDefault="00C83077" w:rsidP="00C57BAC">
      <w:pPr>
        <w:pStyle w:val="Default"/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lang w:val="en"/>
        </w:rPr>
        <w:t xml:space="preserve">Mae gan yr ymgeiswyr canlynol hawliau mynediad: </w:t>
      </w:r>
      <w:r w:rsidR="004C78C0">
        <w:rPr>
          <w:rFonts w:ascii="Segoe UI" w:hAnsi="Segoe UI" w:cs="Segoe UI"/>
          <w:lang w:val="en"/>
        </w:rPr>
        <w:br/>
      </w:r>
    </w:p>
    <w:p w14:paraId="4D8FD316" w14:textId="77777777" w:rsidR="004C78C0" w:rsidRDefault="00177DA9" w:rsidP="004C78C0">
      <w:pPr>
        <w:pStyle w:val="Default"/>
        <w:numPr>
          <w:ilvl w:val="0"/>
          <w:numId w:val="5"/>
        </w:numPr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lang w:val="en"/>
        </w:rPr>
        <w:t>Y</w:t>
      </w:r>
      <w:r w:rsidR="00C83077" w:rsidRPr="00794CB3">
        <w:rPr>
          <w:rFonts w:ascii="Segoe UI" w:hAnsi="Segoe UI" w:cs="Segoe UI"/>
          <w:lang w:val="en"/>
        </w:rPr>
        <w:t xml:space="preserve"> claf</w:t>
      </w:r>
      <w:r w:rsidR="004C78C0">
        <w:rPr>
          <w:rFonts w:ascii="Segoe UI" w:hAnsi="Segoe UI" w:cs="Segoe UI"/>
          <w:lang w:val="en"/>
        </w:rPr>
        <w:t>.</w:t>
      </w:r>
      <w:r w:rsidR="00C83077" w:rsidRPr="00794CB3">
        <w:rPr>
          <w:rFonts w:ascii="Segoe UI" w:hAnsi="Segoe UI" w:cs="Segoe UI"/>
          <w:lang w:val="en"/>
        </w:rPr>
        <w:t xml:space="preserve"> </w:t>
      </w:r>
    </w:p>
    <w:p w14:paraId="58F31CAF" w14:textId="21A1C245" w:rsidR="004C78C0" w:rsidRDefault="00C83077" w:rsidP="004C78C0">
      <w:pPr>
        <w:pStyle w:val="Default"/>
        <w:numPr>
          <w:ilvl w:val="0"/>
          <w:numId w:val="5"/>
        </w:numPr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lang w:val="en"/>
        </w:rPr>
        <w:t xml:space="preserve">Unigolyn sydd wedi'i awdurdodi'n ysgrifenedig i wneud y cais ar ran y claf. </w:t>
      </w:r>
    </w:p>
    <w:p w14:paraId="45AD3063" w14:textId="77777777" w:rsidR="004C78C0" w:rsidRPr="004C78C0" w:rsidRDefault="004C78C0" w:rsidP="004C78C0">
      <w:pPr>
        <w:pStyle w:val="Default"/>
        <w:numPr>
          <w:ilvl w:val="0"/>
          <w:numId w:val="5"/>
        </w:numPr>
        <w:rPr>
          <w:rFonts w:ascii="Segoe UI" w:hAnsi="Segoe UI" w:cs="Segoe UI"/>
          <w:b/>
          <w:lang w:val="en"/>
        </w:rPr>
      </w:pPr>
      <w:r w:rsidRPr="004C78C0">
        <w:rPr>
          <w:rFonts w:ascii="Segoe UI" w:hAnsi="Segoe UI" w:cs="Segoe UI"/>
          <w:lang w:val="en"/>
        </w:rPr>
        <w:t>Mae caniatâd y claf i ryddhau gwybodaeth yn ddilys dim ond os yw'r claf hwnnw'n deall canlyniadau rhyddhau ei gofnodion a sut y bydd y wybodaeth yn cael ei defnyddio. Os oes gennym unrhyw amheuaeth ynghylch a oes gan y claf alluedd a'i fod yn deall canlyniadau rhyddhau gwybodaeth yn llawn, efallai y byddwn yn cysylltu â chi neu'r claf.</w:t>
      </w:r>
    </w:p>
    <w:p w14:paraId="3B2247DD" w14:textId="77777777" w:rsidR="004C78C0" w:rsidRPr="004C78C0" w:rsidRDefault="00C83077" w:rsidP="004C78C0">
      <w:pPr>
        <w:pStyle w:val="Default"/>
        <w:numPr>
          <w:ilvl w:val="0"/>
          <w:numId w:val="5"/>
        </w:numPr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lang w:val="en"/>
        </w:rPr>
        <w:t xml:space="preserve">Rhiant, lle mae'r claf yn blentyn (h.y. o dan 16 oed) oni fernir bod y plentyn yn alluog i ddeall y cais ac y gall felly wneud cais yn bersonol neu wrthwynebu cais, neu oni bai bod y gweithiwr iechyd yn penderfynu bod nad yw mynediad i rieni er lles pennaf y plentyn. </w:t>
      </w:r>
    </w:p>
    <w:p w14:paraId="7DFB8B95" w14:textId="77777777" w:rsidR="004C78C0" w:rsidRPr="004C78C0" w:rsidRDefault="00C83077" w:rsidP="004C78C0">
      <w:pPr>
        <w:pStyle w:val="Default"/>
        <w:numPr>
          <w:ilvl w:val="0"/>
          <w:numId w:val="5"/>
        </w:numPr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lang w:val="en"/>
        </w:rPr>
        <w:t xml:space="preserve">Lle nad yw'r claf yn gallu rheoli ei fusnes ei hun, unrhyw unigolyn a benodir gan y llys i reoli'r materion hynny. </w:t>
      </w:r>
      <w:r w:rsidRPr="00794CB3">
        <w:rPr>
          <w:rFonts w:ascii="Segoe UI" w:hAnsi="Segoe UI" w:cs="Segoe UI"/>
          <w:lang w:val="en"/>
        </w:rPr>
        <w:br/>
      </w:r>
    </w:p>
    <w:p w14:paraId="21B648D1" w14:textId="4CF8C071" w:rsidR="00991A21" w:rsidRPr="00794CB3" w:rsidRDefault="00C83077" w:rsidP="004C78C0">
      <w:pPr>
        <w:pStyle w:val="Default"/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b/>
          <w:lang w:val="en"/>
        </w:rPr>
        <w:t xml:space="preserve">Cyfyngiadau mynediad </w:t>
      </w:r>
    </w:p>
    <w:p w14:paraId="2CAA84C4" w14:textId="77777777" w:rsidR="00794CB3" w:rsidRDefault="00991A21" w:rsidP="00C57BAC">
      <w:pPr>
        <w:pStyle w:val="Default"/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lang w:val="en"/>
        </w:rPr>
        <w:t>Mae'r ddeddfwriaeth Diogelu D</w:t>
      </w:r>
      <w:r w:rsidR="00C83077" w:rsidRPr="00794CB3">
        <w:rPr>
          <w:rFonts w:ascii="Segoe UI" w:hAnsi="Segoe UI" w:cs="Segoe UI"/>
          <w:lang w:val="en"/>
        </w:rPr>
        <w:t>ata yn rhoi hawl mynediad yn amodol ar y cyfyngiadau canlynol, sydd i'w g</w:t>
      </w:r>
      <w:r w:rsidRPr="00794CB3">
        <w:rPr>
          <w:rFonts w:ascii="Segoe UI" w:hAnsi="Segoe UI" w:cs="Segoe UI"/>
          <w:lang w:val="en"/>
        </w:rPr>
        <w:t>wneud yn ôl disgresiwn Rheolwr D</w:t>
      </w:r>
      <w:r w:rsidR="00C83077" w:rsidRPr="00794CB3">
        <w:rPr>
          <w:rFonts w:ascii="Segoe UI" w:hAnsi="Segoe UI" w:cs="Segoe UI"/>
          <w:lang w:val="en"/>
        </w:rPr>
        <w:t xml:space="preserve">ata'r Ymddiriedolaeth. Nid oes unrhyw ofynion i ddatgelu'r ffaith bod gwybodaeth wedi'i hatal. </w:t>
      </w:r>
    </w:p>
    <w:p w14:paraId="19C00DCE" w14:textId="77777777" w:rsidR="00794CB3" w:rsidRDefault="00C83077" w:rsidP="00794CB3">
      <w:pPr>
        <w:pStyle w:val="Default"/>
        <w:ind w:left="720"/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lang w:val="en"/>
        </w:rPr>
        <w:t xml:space="preserve">• Lle ystyrir y byddai mynediad yn datgelu gwybodaeth sy'n debygol o achosi niwed difrifol i iechyd corfforol neu feddyliol y claf neu unrhyw unigolyn arall. </w:t>
      </w:r>
      <w:r w:rsidRPr="00794CB3">
        <w:rPr>
          <w:rFonts w:ascii="Segoe UI" w:hAnsi="Segoe UI" w:cs="Segoe UI"/>
          <w:lang w:val="en"/>
        </w:rPr>
        <w:br/>
        <w:t xml:space="preserve">• Lle byddai mynediad yn arwain at ddatgelu manylion unigolyn arall nad yw wedi rhoi caniatâd i ddatgelu'r wybodaeth, oni bai bod yr unigolyn hwnnw'n weithiwr iechyd proffesiynol sydd wedi bod yn ymwneud â gofalu am y claf. </w:t>
      </w:r>
      <w:r w:rsidRPr="00794CB3">
        <w:rPr>
          <w:rFonts w:ascii="Segoe UI" w:hAnsi="Segoe UI" w:cs="Segoe UI"/>
          <w:lang w:val="en"/>
        </w:rPr>
        <w:br/>
      </w:r>
    </w:p>
    <w:p w14:paraId="69143FC2" w14:textId="36BA078A" w:rsidR="00C57BAC" w:rsidRPr="00794CB3" w:rsidRDefault="00C83077" w:rsidP="00794CB3">
      <w:pPr>
        <w:pStyle w:val="Default"/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b/>
          <w:lang w:val="en"/>
        </w:rPr>
        <w:lastRenderedPageBreak/>
        <w:t>Beth sy'n digwydd nesaf?</w:t>
      </w:r>
      <w:r w:rsidRPr="00794CB3">
        <w:rPr>
          <w:rFonts w:ascii="Segoe UI" w:hAnsi="Segoe UI" w:cs="Segoe UI"/>
          <w:lang w:val="en"/>
        </w:rPr>
        <w:t xml:space="preserve"> </w:t>
      </w:r>
      <w:r w:rsidRPr="00794CB3">
        <w:rPr>
          <w:rFonts w:ascii="Segoe UI" w:hAnsi="Segoe UI" w:cs="Segoe UI"/>
          <w:lang w:val="en"/>
        </w:rPr>
        <w:br/>
        <w:t>Rydym bob amser yn gwneud ein gorau i gwblhau eich cais o fewn yr amserlen, a nodir yn y ddeddfwriaeth diogelu data, o 30 diwrnod; Fodd bynnag, gall fod adegau pan fydd hyn yn cymryd mwy o amser. Os felly, cewch eich cynghori mewn da bryd a bydd y rheswm am unrhyw oedi o dan y GDPR yn cael ei roi i chi.</w:t>
      </w:r>
      <w:r w:rsidRPr="00794CB3">
        <w:rPr>
          <w:rFonts w:ascii="Segoe UI" w:hAnsi="Segoe UI" w:cs="Segoe UI"/>
          <w:lang w:val="en"/>
        </w:rPr>
        <w:br/>
        <w:t>Nid yw'r terfyn amser ar gyfer cwblhau'r broses yn dechrau hyd nes i ni dderbyn eich adnabyddiaeth, ffurflen gais wedi'i chwblhau a'r holl wybodaeth angenrheidiol</w:t>
      </w:r>
      <w:r w:rsidR="00C57BAC" w:rsidRPr="00794CB3">
        <w:rPr>
          <w:rFonts w:ascii="Segoe UI" w:hAnsi="Segoe UI" w:cs="Segoe UI"/>
          <w:lang w:val="en"/>
        </w:rPr>
        <w:t xml:space="preserve">. </w:t>
      </w:r>
      <w:r w:rsidRPr="00794CB3">
        <w:rPr>
          <w:rFonts w:ascii="Segoe UI" w:hAnsi="Segoe UI" w:cs="Segoe UI"/>
          <w:lang w:val="en"/>
        </w:rPr>
        <w:t xml:space="preserve"> </w:t>
      </w:r>
    </w:p>
    <w:p w14:paraId="48DEDA68" w14:textId="77777777" w:rsidR="00C57BAC" w:rsidRPr="00794CB3" w:rsidRDefault="00C57BAC" w:rsidP="00C57BAC">
      <w:pPr>
        <w:pStyle w:val="Default"/>
        <w:rPr>
          <w:rFonts w:ascii="Segoe UI" w:hAnsi="Segoe UI" w:cs="Segoe UI"/>
          <w:lang w:val="en"/>
        </w:rPr>
      </w:pPr>
    </w:p>
    <w:p w14:paraId="286D94F6" w14:textId="77777777" w:rsidR="00443F10" w:rsidRPr="00794CB3" w:rsidRDefault="00C57BAC" w:rsidP="00C57BAC">
      <w:pPr>
        <w:pStyle w:val="Default"/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b/>
          <w:lang w:val="en"/>
        </w:rPr>
        <w:t>M</w:t>
      </w:r>
      <w:r w:rsidR="00C83077" w:rsidRPr="00794CB3">
        <w:rPr>
          <w:rFonts w:ascii="Segoe UI" w:hAnsi="Segoe UI" w:cs="Segoe UI"/>
          <w:b/>
          <w:lang w:val="en"/>
        </w:rPr>
        <w:t xml:space="preserve">anylion </w:t>
      </w:r>
      <w:r w:rsidRPr="00794CB3">
        <w:rPr>
          <w:rFonts w:ascii="Segoe UI" w:hAnsi="Segoe UI" w:cs="Segoe UI"/>
          <w:b/>
          <w:lang w:val="en"/>
        </w:rPr>
        <w:t>cyswllt</w:t>
      </w:r>
    </w:p>
    <w:p w14:paraId="0EF8584B" w14:textId="77777777" w:rsidR="00C57BAC" w:rsidRPr="00794CB3" w:rsidRDefault="00C57BAC" w:rsidP="00C57BAC">
      <w:pPr>
        <w:pStyle w:val="Default"/>
        <w:rPr>
          <w:rFonts w:ascii="Segoe UI" w:hAnsi="Segoe UI" w:cs="Segoe UI"/>
          <w:lang w:val="en"/>
        </w:rPr>
      </w:pPr>
      <w:r w:rsidRPr="00794CB3">
        <w:rPr>
          <w:rFonts w:ascii="Segoe UI" w:hAnsi="Segoe UI" w:cs="Segoe UI"/>
          <w:lang w:val="en"/>
        </w:rPr>
        <w:t xml:space="preserve"> </w:t>
      </w:r>
    </w:p>
    <w:p w14:paraId="685FEE31" w14:textId="3D7AD7FF" w:rsidR="0005520F" w:rsidRPr="00794CB3" w:rsidRDefault="00C57BAC" w:rsidP="00C57BAC">
      <w:pPr>
        <w:pStyle w:val="Default"/>
        <w:rPr>
          <w:rFonts w:ascii="Segoe UI" w:hAnsi="Segoe UI" w:cs="Segoe UI"/>
          <w:b/>
          <w:lang w:val="en"/>
        </w:rPr>
      </w:pPr>
      <w:r w:rsidRPr="00794CB3">
        <w:rPr>
          <w:rFonts w:ascii="Segoe UI" w:hAnsi="Segoe UI" w:cs="Segoe UI"/>
          <w:lang w:val="en"/>
        </w:rPr>
        <w:t>E</w:t>
      </w:r>
      <w:r w:rsidR="00C83077" w:rsidRPr="00794CB3">
        <w:rPr>
          <w:rFonts w:ascii="Segoe UI" w:hAnsi="Segoe UI" w:cs="Segoe UI"/>
          <w:lang w:val="en"/>
        </w:rPr>
        <w:t>-bost: Amb.records@wales.nhs.uk</w:t>
      </w:r>
      <w:r w:rsidR="00C83077" w:rsidRPr="00794CB3">
        <w:rPr>
          <w:rFonts w:ascii="Segoe UI" w:hAnsi="Segoe UI" w:cs="Segoe UI"/>
          <w:lang w:val="en"/>
        </w:rPr>
        <w:br/>
      </w:r>
      <w:r w:rsidR="00C83077" w:rsidRPr="00794CB3">
        <w:rPr>
          <w:rFonts w:ascii="Segoe UI" w:hAnsi="Segoe UI" w:cs="Segoe UI"/>
          <w:lang w:val="en"/>
        </w:rPr>
        <w:br/>
      </w:r>
      <w:r w:rsidR="00C83077" w:rsidRPr="00794CB3">
        <w:rPr>
          <w:rFonts w:ascii="Segoe UI" w:hAnsi="Segoe UI" w:cs="Segoe UI"/>
          <w:b/>
          <w:lang w:val="en"/>
        </w:rPr>
        <w:t>Rhif ffôn:</w:t>
      </w:r>
      <w:r w:rsidR="00C83077" w:rsidRPr="00794CB3">
        <w:rPr>
          <w:rFonts w:ascii="Segoe UI" w:hAnsi="Segoe UI" w:cs="Segoe UI"/>
          <w:lang w:val="en"/>
        </w:rPr>
        <w:t xml:space="preserve"> 0300 123 2310 – dydd Llun i ddydd G</w:t>
      </w:r>
      <w:r w:rsidRPr="00794CB3">
        <w:rPr>
          <w:rFonts w:ascii="Segoe UI" w:hAnsi="Segoe UI" w:cs="Segoe UI"/>
          <w:lang w:val="en"/>
        </w:rPr>
        <w:t xml:space="preserve">wener 08:30 – 16:30 </w:t>
      </w:r>
      <w:r w:rsidR="00B41EBC">
        <w:rPr>
          <w:rFonts w:ascii="Segoe UI" w:hAnsi="Segoe UI" w:cs="Segoe UI"/>
          <w:lang w:val="en"/>
        </w:rPr>
        <w:t xml:space="preserve">(ac </w:t>
      </w:r>
      <w:r w:rsidRPr="00794CB3">
        <w:rPr>
          <w:rFonts w:ascii="Segoe UI" w:hAnsi="Segoe UI" w:cs="Segoe UI"/>
          <w:lang w:val="en"/>
        </w:rPr>
        <w:t>eithrio Gwyliau B</w:t>
      </w:r>
      <w:r w:rsidR="00C83077" w:rsidRPr="00794CB3">
        <w:rPr>
          <w:rFonts w:ascii="Segoe UI" w:hAnsi="Segoe UI" w:cs="Segoe UI"/>
          <w:lang w:val="en"/>
        </w:rPr>
        <w:t>anc</w:t>
      </w:r>
      <w:r w:rsidR="00B41EBC">
        <w:rPr>
          <w:rFonts w:ascii="Segoe UI" w:hAnsi="Segoe UI" w:cs="Segoe UI"/>
          <w:lang w:val="en"/>
        </w:rPr>
        <w:t>).</w:t>
      </w:r>
      <w:r w:rsidR="00C83077" w:rsidRPr="00794CB3">
        <w:rPr>
          <w:rFonts w:ascii="Segoe UI" w:hAnsi="Segoe UI" w:cs="Segoe UI"/>
          <w:lang w:val="en"/>
        </w:rPr>
        <w:br/>
      </w:r>
      <w:r w:rsidR="00C83077" w:rsidRPr="00794CB3">
        <w:rPr>
          <w:rFonts w:ascii="Segoe UI" w:hAnsi="Segoe UI" w:cs="Segoe UI"/>
          <w:lang w:val="en"/>
        </w:rPr>
        <w:br/>
      </w:r>
      <w:r w:rsidR="00C83077" w:rsidRPr="00794CB3">
        <w:rPr>
          <w:rFonts w:ascii="Segoe UI" w:hAnsi="Segoe UI" w:cs="Segoe UI"/>
          <w:b/>
          <w:lang w:val="en"/>
        </w:rPr>
        <w:t xml:space="preserve">Cyfeiriad: </w:t>
      </w:r>
    </w:p>
    <w:p w14:paraId="4341A970" w14:textId="77777777" w:rsidR="00C57BAC" w:rsidRPr="00794CB3" w:rsidRDefault="00C57BAC" w:rsidP="00C57BAC">
      <w:pPr>
        <w:pStyle w:val="Default"/>
        <w:rPr>
          <w:rFonts w:ascii="Segoe UI" w:hAnsi="Segoe UI" w:cs="Segoe UI"/>
          <w:lang w:val="en"/>
        </w:rPr>
      </w:pPr>
    </w:p>
    <w:p w14:paraId="490E0D25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 xml:space="preserve">Y Tîm Archifau a Gwasanaethau Recordiau  </w:t>
      </w:r>
    </w:p>
    <w:p w14:paraId="3B1B2E04" w14:textId="4795AAC1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Ymddiriedolaeth</w:t>
      </w:r>
      <w:r w:rsidR="00794CB3">
        <w:rPr>
          <w:rFonts w:ascii="Segoe UI" w:eastAsia="Calibri" w:hAnsi="Segoe UI" w:cs="Segoe UI"/>
          <w:b/>
          <w:sz w:val="24"/>
          <w:szCs w:val="24"/>
        </w:rPr>
        <w:t xml:space="preserve"> Brifysgol </w:t>
      </w:r>
      <w:r w:rsidRPr="00794CB3">
        <w:rPr>
          <w:rFonts w:ascii="Segoe UI" w:eastAsia="Calibri" w:hAnsi="Segoe UI" w:cs="Segoe UI"/>
          <w:b/>
          <w:sz w:val="24"/>
          <w:szCs w:val="24"/>
        </w:rPr>
        <w:t>GIG Gwasanaethau Ambiwlans Cymru</w:t>
      </w:r>
    </w:p>
    <w:p w14:paraId="1CC126AC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Tŷ Elwy</w:t>
      </w:r>
    </w:p>
    <w:p w14:paraId="38F55872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Uned 7</w:t>
      </w:r>
    </w:p>
    <w:p w14:paraId="374EDD97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Ffordd Richard Davies</w:t>
      </w:r>
    </w:p>
    <w:p w14:paraId="6797AAF7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Parc Busnes Llanelwy</w:t>
      </w:r>
    </w:p>
    <w:p w14:paraId="4086C004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>Llanelwy</w:t>
      </w:r>
    </w:p>
    <w:p w14:paraId="0C811DB7" w14:textId="77777777" w:rsidR="00C57BAC" w:rsidRPr="00794CB3" w:rsidRDefault="00C57BAC" w:rsidP="00C57BAC">
      <w:pPr>
        <w:spacing w:after="0" w:line="240" w:lineRule="auto"/>
        <w:rPr>
          <w:rFonts w:ascii="Segoe UI" w:eastAsia="Calibri" w:hAnsi="Segoe UI" w:cs="Segoe UI"/>
          <w:b/>
          <w:sz w:val="24"/>
          <w:szCs w:val="24"/>
        </w:rPr>
      </w:pPr>
      <w:r w:rsidRPr="00794CB3">
        <w:rPr>
          <w:rFonts w:ascii="Segoe UI" w:eastAsia="Calibri" w:hAnsi="Segoe UI" w:cs="Segoe UI"/>
          <w:b/>
          <w:sz w:val="24"/>
          <w:szCs w:val="24"/>
        </w:rPr>
        <w:t xml:space="preserve">LL17 0LJ                                    </w:t>
      </w:r>
    </w:p>
    <w:p w14:paraId="505DBB2A" w14:textId="77777777" w:rsidR="00C57BAC" w:rsidRPr="00794CB3" w:rsidRDefault="00C57BAC" w:rsidP="00C57BAC">
      <w:pPr>
        <w:pStyle w:val="Default"/>
        <w:rPr>
          <w:rFonts w:ascii="Segoe UI" w:hAnsi="Segoe UI" w:cs="Segoe UI"/>
        </w:rPr>
      </w:pPr>
    </w:p>
    <w:sectPr w:rsidR="00C57BAC" w:rsidRPr="00794CB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A483BD" w14:textId="77777777" w:rsidR="001064F9" w:rsidRDefault="001064F9" w:rsidP="00A62955">
      <w:pPr>
        <w:spacing w:after="0" w:line="240" w:lineRule="auto"/>
      </w:pPr>
      <w:r>
        <w:separator/>
      </w:r>
    </w:p>
  </w:endnote>
  <w:endnote w:type="continuationSeparator" w:id="0">
    <w:p w14:paraId="67A7EEE9" w14:textId="77777777" w:rsidR="001064F9" w:rsidRDefault="001064F9" w:rsidP="00A62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C3B8E6" w14:textId="77777777" w:rsidR="001064F9" w:rsidRDefault="001064F9" w:rsidP="00A62955">
      <w:pPr>
        <w:spacing w:after="0" w:line="240" w:lineRule="auto"/>
      </w:pPr>
      <w:r>
        <w:separator/>
      </w:r>
    </w:p>
  </w:footnote>
  <w:footnote w:type="continuationSeparator" w:id="0">
    <w:p w14:paraId="69FCE6FB" w14:textId="77777777" w:rsidR="001064F9" w:rsidRDefault="001064F9" w:rsidP="00A62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69285" w14:textId="628096A6" w:rsidR="00A62955" w:rsidRDefault="00A62955">
    <w:pPr>
      <w:pStyle w:val="Header"/>
    </w:pPr>
    <w:r>
      <w:ptab w:relativeTo="margin" w:alignment="right" w:leader="none"/>
    </w:r>
    <w:r>
      <w:t xml:space="preserve">  </w:t>
    </w:r>
    <w:r w:rsidR="00794CB3" w:rsidRPr="000A7E04">
      <w:rPr>
        <w:noProof/>
      </w:rPr>
      <w:drawing>
        <wp:inline distT="0" distB="0" distL="0" distR="0" wp14:anchorId="7A204002" wp14:editId="48ECD97E">
          <wp:extent cx="5731510" cy="743585"/>
          <wp:effectExtent l="0" t="0" r="2540" b="0"/>
          <wp:docPr id="917288514" name="Picture 1" descr="A white background with black and white cloud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027315" name="Picture 1" descr="A white background with black and white cloud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743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14D4E"/>
    <w:multiLevelType w:val="hybridMultilevel"/>
    <w:tmpl w:val="EC369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67D53"/>
    <w:multiLevelType w:val="hybridMultilevel"/>
    <w:tmpl w:val="7FCAE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767245"/>
    <w:multiLevelType w:val="hybridMultilevel"/>
    <w:tmpl w:val="FCE2F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F667F"/>
    <w:multiLevelType w:val="hybridMultilevel"/>
    <w:tmpl w:val="C23A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634041"/>
    <w:multiLevelType w:val="hybridMultilevel"/>
    <w:tmpl w:val="846486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32645194">
    <w:abstractNumId w:val="4"/>
  </w:num>
  <w:num w:numId="2" w16cid:durableId="1697005688">
    <w:abstractNumId w:val="3"/>
  </w:num>
  <w:num w:numId="3" w16cid:durableId="133301103">
    <w:abstractNumId w:val="2"/>
  </w:num>
  <w:num w:numId="4" w16cid:durableId="1444885043">
    <w:abstractNumId w:val="1"/>
  </w:num>
  <w:num w:numId="5" w16cid:durableId="166392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CB3"/>
    <w:rsid w:val="0005520F"/>
    <w:rsid w:val="00062589"/>
    <w:rsid w:val="000F06EA"/>
    <w:rsid w:val="001064F9"/>
    <w:rsid w:val="00112A07"/>
    <w:rsid w:val="00177DA9"/>
    <w:rsid w:val="001D3CB0"/>
    <w:rsid w:val="002C0CBD"/>
    <w:rsid w:val="0030009B"/>
    <w:rsid w:val="003A19E4"/>
    <w:rsid w:val="003C76F0"/>
    <w:rsid w:val="00443F10"/>
    <w:rsid w:val="0049258C"/>
    <w:rsid w:val="004C78C0"/>
    <w:rsid w:val="004F78E9"/>
    <w:rsid w:val="006521AA"/>
    <w:rsid w:val="006B659E"/>
    <w:rsid w:val="006D6490"/>
    <w:rsid w:val="007615C9"/>
    <w:rsid w:val="00794CB3"/>
    <w:rsid w:val="007F7F64"/>
    <w:rsid w:val="00894ADC"/>
    <w:rsid w:val="008D25BC"/>
    <w:rsid w:val="009008BA"/>
    <w:rsid w:val="0093706F"/>
    <w:rsid w:val="00984CF4"/>
    <w:rsid w:val="00991A21"/>
    <w:rsid w:val="00A62955"/>
    <w:rsid w:val="00AC6035"/>
    <w:rsid w:val="00AE38B4"/>
    <w:rsid w:val="00AE3DA4"/>
    <w:rsid w:val="00B41EBC"/>
    <w:rsid w:val="00B833B9"/>
    <w:rsid w:val="00B92FA2"/>
    <w:rsid w:val="00BA2BC7"/>
    <w:rsid w:val="00BC38CB"/>
    <w:rsid w:val="00C57BAC"/>
    <w:rsid w:val="00C83077"/>
    <w:rsid w:val="00D01216"/>
    <w:rsid w:val="00DF7B13"/>
    <w:rsid w:val="00E362E3"/>
    <w:rsid w:val="00EB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C820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955"/>
  </w:style>
  <w:style w:type="paragraph" w:styleId="Footer">
    <w:name w:val="footer"/>
    <w:basedOn w:val="Normal"/>
    <w:link w:val="FooterChar"/>
    <w:uiPriority w:val="99"/>
    <w:unhideWhenUsed/>
    <w:rsid w:val="00A62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955"/>
  </w:style>
  <w:style w:type="paragraph" w:styleId="NoSpacing">
    <w:name w:val="No Spacing"/>
    <w:uiPriority w:val="1"/>
    <w:qFormat/>
    <w:rsid w:val="00A62955"/>
    <w:pPr>
      <w:spacing w:after="0" w:line="240" w:lineRule="auto"/>
    </w:pPr>
  </w:style>
  <w:style w:type="table" w:styleId="TableGrid">
    <w:name w:val="Table Grid"/>
    <w:basedOn w:val="TableNormal"/>
    <w:uiPriority w:val="39"/>
    <w:rsid w:val="00DF7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54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2589"/>
    <w:rPr>
      <w:color w:val="0563C1" w:themeColor="hyperlink"/>
      <w:u w:val="single"/>
    </w:rPr>
  </w:style>
  <w:style w:type="paragraph" w:customStyle="1" w:styleId="Default">
    <w:name w:val="Default"/>
    <w:rsid w:val="003C76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94A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sl.microsofttranslator.com/bv.aspx?from=&amp;to=cy&amp;a=https://ico.org.uk/for-organisations/guide-to-the-general-data-protection-regulation-gdpr/ymgeiswy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mb.records@wales.nhs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5BBC6D5DC9542728E5A9877D940C6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BE153-6622-4635-A738-D7899BC9CF5A}"/>
      </w:docPartPr>
      <w:docPartBody>
        <w:p w:rsidR="000B683D" w:rsidRDefault="00000000">
          <w:pPr>
            <w:pStyle w:val="25BBC6D5DC9542728E5A9877D940C6DD"/>
          </w:pPr>
          <w:r w:rsidRPr="00AC46CB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83D"/>
    <w:rsid w:val="000B683D"/>
    <w:rsid w:val="007615C9"/>
    <w:rsid w:val="00C7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25BBC6D5DC9542728E5A9877D940C6DD">
    <w:name w:val="25BBC6D5DC9542728E5A9877D940C6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Application For Access to Personal Information - Welsh E Form New</Template>
  <TotalTime>27</TotalTime>
  <Pages>6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Ambulance Services NHS Trust</Company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El138641</dc:creator>
  <cp:keywords/>
  <dc:description/>
  <cp:lastModifiedBy>Eleri Jones  (Welsh Ambulance Services NHS Trust - Business Support Officer – RM and IG)</cp:lastModifiedBy>
  <cp:revision>3</cp:revision>
  <dcterms:created xsi:type="dcterms:W3CDTF">2024-05-07T10:58:00Z</dcterms:created>
  <dcterms:modified xsi:type="dcterms:W3CDTF">2024-09-16T13:38:00Z</dcterms:modified>
</cp:coreProperties>
</file>